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B7" w:rsidRDefault="007538B7" w:rsidP="00197B90">
      <w:pPr>
        <w:spacing w:line="360" w:lineRule="auto"/>
      </w:pPr>
    </w:p>
    <w:p w:rsidR="00623BA4" w:rsidRDefault="00623BA4" w:rsidP="00197B90">
      <w:pPr>
        <w:rPr>
          <w:b/>
        </w:rPr>
      </w:pPr>
    </w:p>
    <w:p w:rsidR="00414718" w:rsidRPr="00EA6F53" w:rsidRDefault="00414718" w:rsidP="00414718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414718" w:rsidRDefault="00414718" w:rsidP="00414718">
      <w:pPr>
        <w:jc w:val="both"/>
        <w:rPr>
          <w:lang w:val="bg-BG"/>
        </w:rPr>
      </w:pPr>
      <w:r w:rsidRPr="00A1120F">
        <w:rPr>
          <w:lang w:val="bg-BG"/>
        </w:rPr>
        <w:t>За провеждане на заседания на комисията по чл.37в, ал.1 от ЗСПЗЗ, във връзка с</w:t>
      </w:r>
      <w:r>
        <w:rPr>
          <w:lang w:val="bg-BG"/>
        </w:rPr>
        <w:t>ъ</w:t>
      </w:r>
      <w:r w:rsidRPr="00A1120F">
        <w:rPr>
          <w:lang w:val="bg-BG"/>
        </w:rPr>
        <w:t>с</w:t>
      </w:r>
      <w:r>
        <w:rPr>
          <w:lang w:val="bg-BG"/>
        </w:rPr>
        <w:t xml:space="preserve"> </w:t>
      </w:r>
      <w:r w:rsidRPr="00A1120F">
        <w:rPr>
          <w:lang w:val="bg-BG"/>
        </w:rPr>
        <w:t>сключване на споразумения или служебно разпределение на масиви за ползване</w:t>
      </w:r>
      <w:r w:rsidR="00C27B13">
        <w:rPr>
          <w:lang w:val="bg-BG"/>
        </w:rPr>
        <w:t>,</w:t>
      </w:r>
      <w:r w:rsidRPr="00A1120F">
        <w:rPr>
          <w:lang w:val="bg-BG"/>
        </w:rPr>
        <w:t xml:space="preserve"> между собственици и /или ползватели на земеделски </w:t>
      </w:r>
      <w:r w:rsidR="00A52B66">
        <w:rPr>
          <w:lang w:val="bg-BG"/>
        </w:rPr>
        <w:t>земи</w:t>
      </w:r>
      <w:r w:rsidR="00C27B13">
        <w:rPr>
          <w:lang w:val="bg-BG"/>
        </w:rPr>
        <w:t>,</w:t>
      </w:r>
      <w:r w:rsidR="00A52B66">
        <w:rPr>
          <w:lang w:val="bg-BG"/>
        </w:rPr>
        <w:t xml:space="preserve"> за стопанската 202</w:t>
      </w:r>
      <w:r w:rsidR="00871166">
        <w:t>6</w:t>
      </w:r>
      <w:r w:rsidR="00B96054">
        <w:rPr>
          <w:lang w:val="bg-BG"/>
        </w:rPr>
        <w:t>/</w:t>
      </w:r>
      <w:r w:rsidR="00A52B66">
        <w:rPr>
          <w:lang w:val="bg-BG"/>
        </w:rPr>
        <w:t>202</w:t>
      </w:r>
      <w:r w:rsidR="00871166">
        <w:t>7</w:t>
      </w:r>
      <w:r w:rsidRPr="00A1120F">
        <w:rPr>
          <w:lang w:val="bg-BG"/>
        </w:rPr>
        <w:t xml:space="preserve"> година</w:t>
      </w:r>
      <w:r w:rsidR="00AD6249">
        <w:rPr>
          <w:lang w:val="bg-BG"/>
        </w:rPr>
        <w:t>,</w:t>
      </w:r>
      <w:r w:rsidRPr="00A1120F">
        <w:rPr>
          <w:lang w:val="bg-BG"/>
        </w:rPr>
        <w:t xml:space="preserve"> </w:t>
      </w:r>
      <w:r w:rsidR="00AD6249">
        <w:rPr>
          <w:lang w:val="bg-BG"/>
        </w:rPr>
        <w:t>в</w:t>
      </w:r>
      <w:r w:rsidRPr="00A1120F">
        <w:rPr>
          <w:lang w:val="bg-BG"/>
        </w:rPr>
        <w:t xml:space="preserve"> землищата </w:t>
      </w:r>
      <w:r w:rsidR="00C27B13">
        <w:rPr>
          <w:lang w:val="bg-BG"/>
        </w:rPr>
        <w:t>на О</w:t>
      </w:r>
      <w:r>
        <w:rPr>
          <w:lang w:val="bg-BG"/>
        </w:rPr>
        <w:t>бщина Правец</w:t>
      </w:r>
      <w:bookmarkStart w:id="0" w:name="_GoBack"/>
      <w:bookmarkEnd w:id="0"/>
    </w:p>
    <w:p w:rsidR="00414718" w:rsidRDefault="00414718" w:rsidP="00414718">
      <w:pPr>
        <w:jc w:val="both"/>
        <w:rPr>
          <w:lang w:val="bg-BG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414718" w:rsidRPr="008207B9" w:rsidTr="00F67EC3">
        <w:tc>
          <w:tcPr>
            <w:tcW w:w="3165" w:type="dxa"/>
          </w:tcPr>
          <w:p w:rsidR="00414718" w:rsidRPr="008207B9" w:rsidRDefault="00414718" w:rsidP="00F67EC3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3165" w:type="dxa"/>
            <w:vAlign w:val="center"/>
          </w:tcPr>
          <w:p w:rsidR="00414718" w:rsidRPr="008207B9" w:rsidRDefault="00414718" w:rsidP="00F67EC3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165" w:type="dxa"/>
            <w:vAlign w:val="center"/>
          </w:tcPr>
          <w:p w:rsidR="00414718" w:rsidRPr="008207B9" w:rsidRDefault="00414718" w:rsidP="00F67EC3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МЯСТО НА СРЕЩАТА </w:t>
            </w:r>
          </w:p>
        </w:tc>
      </w:tr>
      <w:tr w:rsidR="00A52B66" w:rsidRPr="007A2B46" w:rsidTr="006676AF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D1" w:rsidRPr="00A469AF" w:rsidRDefault="00E379D1" w:rsidP="00E379D1">
            <w:pPr>
              <w:jc w:val="both"/>
              <w:rPr>
                <w:lang w:val="bg-BG"/>
              </w:rPr>
            </w:pPr>
            <w:r w:rsidRPr="00A469AF">
              <w:rPr>
                <w:lang w:val="bg-BG"/>
              </w:rPr>
              <w:t>0</w:t>
            </w:r>
            <w:r w:rsidR="00871166">
              <w:t>7</w:t>
            </w:r>
            <w:r w:rsidRPr="00A469AF">
              <w:rPr>
                <w:lang w:val="bg-BG"/>
              </w:rPr>
              <w:t>.08.202</w:t>
            </w:r>
            <w:r w:rsidR="00871166">
              <w:t>6</w:t>
            </w:r>
            <w:r w:rsidRPr="00A469AF">
              <w:rPr>
                <w:lang w:val="bg-BG"/>
              </w:rPr>
              <w:t>г. – 12.00 часа</w:t>
            </w:r>
          </w:p>
          <w:p w:rsidR="00E379D1" w:rsidRPr="00A469AF" w:rsidRDefault="00871166" w:rsidP="00E379D1">
            <w:pPr>
              <w:jc w:val="both"/>
              <w:rPr>
                <w:lang w:val="bg-BG"/>
              </w:rPr>
            </w:pPr>
            <w:r>
              <w:t>17</w:t>
            </w:r>
            <w:r w:rsidR="00E379D1" w:rsidRPr="00A469AF">
              <w:rPr>
                <w:lang w:val="bg-BG"/>
              </w:rPr>
              <w:t>.08.202</w:t>
            </w:r>
            <w:r>
              <w:t>6</w:t>
            </w:r>
            <w:r w:rsidR="00E379D1" w:rsidRPr="00A469AF">
              <w:rPr>
                <w:lang w:val="bg-BG"/>
              </w:rPr>
              <w:t>г. – 12.00 часа</w:t>
            </w:r>
          </w:p>
          <w:p w:rsidR="00A52B66" w:rsidRDefault="00E379D1" w:rsidP="00871166">
            <w:pPr>
              <w:jc w:val="both"/>
              <w:rPr>
                <w:lang w:val="bg-BG"/>
              </w:rPr>
            </w:pPr>
            <w:r w:rsidRPr="00A469AF">
              <w:rPr>
                <w:lang w:val="bg-BG"/>
              </w:rPr>
              <w:t>2</w:t>
            </w:r>
            <w:r w:rsidR="00871166">
              <w:t>8</w:t>
            </w:r>
            <w:r w:rsidRPr="00A469AF">
              <w:rPr>
                <w:lang w:val="bg-BG"/>
              </w:rPr>
              <w:t>.08.202</w:t>
            </w:r>
            <w:r w:rsidR="00871166">
              <w:t>6</w:t>
            </w:r>
            <w:r w:rsidRPr="00A469AF">
              <w:rPr>
                <w:lang w:val="bg-BG"/>
              </w:rPr>
              <w:t>г. – 12.00 часа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66" w:rsidRDefault="00A52B66" w:rsidP="00A52B6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ПРАВЕЦ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66" w:rsidRDefault="00A52B66" w:rsidP="00A52B66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 ПРАВЕЦ</w:t>
            </w:r>
          </w:p>
        </w:tc>
      </w:tr>
    </w:tbl>
    <w:p w:rsidR="00414718" w:rsidRDefault="00414718" w:rsidP="00414718">
      <w:pPr>
        <w:jc w:val="both"/>
        <w:rPr>
          <w:lang w:val="bg-BG"/>
        </w:rPr>
      </w:pPr>
    </w:p>
    <w:p w:rsidR="00414718" w:rsidRDefault="00414718" w:rsidP="00414718">
      <w:pPr>
        <w:jc w:val="both"/>
        <w:rPr>
          <w:lang w:val="bg-BG"/>
        </w:rPr>
      </w:pPr>
    </w:p>
    <w:p w:rsidR="00414718" w:rsidRDefault="00414718" w:rsidP="00414718">
      <w:pPr>
        <w:jc w:val="both"/>
        <w:rPr>
          <w:lang w:val="bg-BG"/>
        </w:rPr>
      </w:pPr>
      <w:r>
        <w:rPr>
          <w:lang w:val="bg-BG"/>
        </w:rPr>
        <w:t xml:space="preserve">За всяко землище са планирани по три редовни заседания на комисията, като </w:t>
      </w:r>
      <w:r w:rsidR="00B96054">
        <w:rPr>
          <w:lang w:val="bg-BG"/>
        </w:rPr>
        <w:t>целта</w:t>
      </w:r>
      <w:r>
        <w:rPr>
          <w:lang w:val="bg-BG"/>
        </w:rPr>
        <w:t xml:space="preserve"> на всяко заседание е както следва:</w:t>
      </w:r>
    </w:p>
    <w:p w:rsidR="00414718" w:rsidRDefault="00414718" w:rsidP="00414718">
      <w:pPr>
        <w:jc w:val="both"/>
        <w:rPr>
          <w:lang w:val="bg-BG"/>
        </w:rPr>
      </w:pPr>
    </w:p>
    <w:p w:rsidR="00414718" w:rsidRPr="002C3A95" w:rsidRDefault="00414718" w:rsidP="00414718">
      <w:pPr>
        <w:jc w:val="both"/>
        <w:rPr>
          <w:b/>
          <w:lang w:val="bg-BG"/>
        </w:rPr>
      </w:pPr>
      <w:r w:rsidRPr="002C3A95">
        <w:rPr>
          <w:b/>
          <w:lang w:val="bg-BG"/>
        </w:rPr>
        <w:t>ПЪРВО ЗАСЕДАНИЕ :</w:t>
      </w:r>
    </w:p>
    <w:p w:rsidR="00414718" w:rsidRDefault="00414718" w:rsidP="00414718">
      <w:pPr>
        <w:ind w:left="360"/>
        <w:jc w:val="both"/>
        <w:rPr>
          <w:lang w:val="bg-BG"/>
        </w:rPr>
      </w:pPr>
    </w:p>
    <w:p w:rsidR="00414718" w:rsidRPr="00117E7C" w:rsidRDefault="00414718" w:rsidP="00414718">
      <w:pPr>
        <w:pStyle w:val="a9"/>
        <w:numPr>
          <w:ilvl w:val="0"/>
          <w:numId w:val="29"/>
        </w:numPr>
        <w:jc w:val="both"/>
        <w:rPr>
          <w:lang w:val="bg-BG"/>
        </w:rPr>
      </w:pPr>
      <w:r w:rsidRPr="00117E7C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>
        <w:rPr>
          <w:lang w:val="bg-BG"/>
        </w:rPr>
        <w:t>от ОСЗ Правец</w:t>
      </w:r>
      <w:r w:rsidR="007A2B46">
        <w:rPr>
          <w:lang w:val="bg-BG"/>
        </w:rPr>
        <w:t>, съгласно чл.72, ал.6</w:t>
      </w:r>
      <w:r w:rsidRPr="00117E7C">
        <w:rPr>
          <w:lang w:val="bg-BG"/>
        </w:rPr>
        <w:t xml:space="preserve"> от ППЗСПЗЗ.</w:t>
      </w:r>
    </w:p>
    <w:p w:rsidR="00414718" w:rsidRDefault="00414718" w:rsidP="00414718">
      <w:pPr>
        <w:pStyle w:val="a9"/>
        <w:numPr>
          <w:ilvl w:val="0"/>
          <w:numId w:val="29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414718" w:rsidRDefault="00414718" w:rsidP="00414718">
      <w:pPr>
        <w:pStyle w:val="a9"/>
        <w:numPr>
          <w:ilvl w:val="0"/>
          <w:numId w:val="29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чл.37в, ал.3, т.2 от ЗСПЗЗ.</w:t>
      </w:r>
    </w:p>
    <w:p w:rsidR="00414718" w:rsidRDefault="00414718" w:rsidP="00414718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Pr="002C3A95">
        <w:rPr>
          <w:b/>
          <w:lang w:val="bg-BG"/>
        </w:rPr>
        <w:t xml:space="preserve"> ЗАСЕДАНИЕ :</w:t>
      </w:r>
    </w:p>
    <w:p w:rsidR="00414718" w:rsidRPr="00117E7C" w:rsidRDefault="00414718" w:rsidP="00414718">
      <w:pPr>
        <w:jc w:val="both"/>
        <w:rPr>
          <w:lang w:val="bg-BG"/>
        </w:rPr>
      </w:pPr>
    </w:p>
    <w:p w:rsidR="00414718" w:rsidRDefault="00414718" w:rsidP="00414718">
      <w:pPr>
        <w:pStyle w:val="a9"/>
        <w:numPr>
          <w:ilvl w:val="0"/>
          <w:numId w:val="30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B96054">
        <w:rPr>
          <w:lang w:val="bg-BG"/>
        </w:rPr>
        <w:t>,</w:t>
      </w:r>
      <w:r>
        <w:rPr>
          <w:lang w:val="bg-BG"/>
        </w:rPr>
        <w:t xml:space="preserve"> заявили желание за участие в споразумение.</w:t>
      </w:r>
    </w:p>
    <w:p w:rsidR="00414718" w:rsidRDefault="00414718" w:rsidP="00414718">
      <w:pPr>
        <w:pStyle w:val="a9"/>
        <w:numPr>
          <w:ilvl w:val="0"/>
          <w:numId w:val="30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414718" w:rsidRDefault="00414718" w:rsidP="00414718">
      <w:pPr>
        <w:spacing w:before="240"/>
        <w:jc w:val="both"/>
        <w:rPr>
          <w:b/>
          <w:lang w:val="bg-BG"/>
        </w:rPr>
      </w:pPr>
      <w:r w:rsidRPr="00814D8E">
        <w:rPr>
          <w:b/>
          <w:lang w:val="bg-BG"/>
        </w:rPr>
        <w:t>ТРЕТО ЗАСЕДАНИЕ :</w:t>
      </w:r>
    </w:p>
    <w:p w:rsidR="00414718" w:rsidRPr="00117E7C" w:rsidRDefault="00414718" w:rsidP="00414718">
      <w:pPr>
        <w:pStyle w:val="a9"/>
        <w:numPr>
          <w:ilvl w:val="0"/>
          <w:numId w:val="31"/>
        </w:numPr>
        <w:spacing w:before="240"/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414718" w:rsidRPr="00814D8E" w:rsidRDefault="00414718" w:rsidP="00414718">
      <w:pPr>
        <w:pStyle w:val="a9"/>
        <w:numPr>
          <w:ilvl w:val="0"/>
          <w:numId w:val="31"/>
        </w:numPr>
        <w:spacing w:before="240"/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</w:t>
      </w:r>
      <w:r w:rsidR="00C27B13">
        <w:rPr>
          <w:lang w:val="bg-BG"/>
        </w:rPr>
        <w:t>,</w:t>
      </w:r>
      <w:r w:rsidRPr="00814D8E">
        <w:rPr>
          <w:lang w:val="bg-BG"/>
        </w:rPr>
        <w:t xml:space="preserve"> въз основа на споразумението.</w:t>
      </w:r>
    </w:p>
    <w:p w:rsidR="00881157" w:rsidRDefault="00881157" w:rsidP="00414718">
      <w:pPr>
        <w:spacing w:before="240"/>
        <w:jc w:val="both"/>
        <w:rPr>
          <w:b/>
        </w:rPr>
      </w:pPr>
    </w:p>
    <w:p w:rsidR="00B96054" w:rsidRDefault="00B96054" w:rsidP="00414718">
      <w:pPr>
        <w:spacing w:before="240"/>
        <w:jc w:val="both"/>
        <w:rPr>
          <w:b/>
          <w:lang w:val="bg-BG"/>
        </w:rPr>
      </w:pPr>
    </w:p>
    <w:p w:rsidR="00414718" w:rsidRDefault="00414718" w:rsidP="00414718">
      <w:pPr>
        <w:spacing w:before="240"/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414718" w:rsidRPr="00D21A58" w:rsidRDefault="00414718" w:rsidP="00414718">
      <w:pPr>
        <w:spacing w:before="240"/>
        <w:jc w:val="both"/>
        <w:rPr>
          <w:lang w:val="bg-BG"/>
        </w:rPr>
      </w:pPr>
      <w:r w:rsidRPr="00D21A58">
        <w:rPr>
          <w:lang w:val="bg-BG"/>
        </w:rPr>
        <w:lastRenderedPageBreak/>
        <w:t>Срок за провежд</w:t>
      </w:r>
      <w:r>
        <w:rPr>
          <w:lang w:val="bg-BG"/>
        </w:rPr>
        <w:t>ане на заседанието от 30.08.202</w:t>
      </w:r>
      <w:r w:rsidR="00871166">
        <w:t>6</w:t>
      </w:r>
      <w:r w:rsidR="00A52B66">
        <w:rPr>
          <w:lang w:val="bg-BG"/>
        </w:rPr>
        <w:t xml:space="preserve"> </w:t>
      </w:r>
      <w:r>
        <w:rPr>
          <w:lang w:val="bg-BG"/>
        </w:rPr>
        <w:t>г. до 15.09.202</w:t>
      </w:r>
      <w:r w:rsidR="00871166">
        <w:t>6</w:t>
      </w:r>
      <w:r w:rsidR="00B96054">
        <w:rPr>
          <w:lang w:val="bg-BG"/>
        </w:rPr>
        <w:t xml:space="preserve"> </w:t>
      </w:r>
      <w:r w:rsidRPr="00D21A58">
        <w:rPr>
          <w:lang w:val="bg-BG"/>
        </w:rPr>
        <w:t>г.</w:t>
      </w:r>
    </w:p>
    <w:p w:rsidR="00414718" w:rsidRDefault="00414718" w:rsidP="00414718">
      <w:pPr>
        <w:pStyle w:val="a9"/>
        <w:numPr>
          <w:ilvl w:val="0"/>
          <w:numId w:val="32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>
        <w:rPr>
          <w:lang w:val="bg-BG"/>
        </w:rPr>
        <w:t>за ползване в срок до 15.09.202</w:t>
      </w:r>
      <w:r w:rsidR="00871166">
        <w:t>6</w:t>
      </w:r>
      <w:r w:rsidR="00A52B66">
        <w:t xml:space="preserve"> </w:t>
      </w:r>
      <w:r w:rsidRPr="00D21A58">
        <w:rPr>
          <w:lang w:val="bg-BG"/>
        </w:rPr>
        <w:t>г.</w:t>
      </w:r>
    </w:p>
    <w:p w:rsidR="00414718" w:rsidRPr="00D21A58" w:rsidRDefault="00414718" w:rsidP="00414718">
      <w:pPr>
        <w:pStyle w:val="a9"/>
        <w:numPr>
          <w:ilvl w:val="0"/>
          <w:numId w:val="32"/>
        </w:numPr>
        <w:spacing w:before="240"/>
        <w:jc w:val="both"/>
        <w:rPr>
          <w:lang w:val="bg-BG"/>
        </w:rPr>
      </w:pPr>
      <w:r>
        <w:rPr>
          <w:lang w:val="bg-BG"/>
        </w:rPr>
        <w:t>И</w:t>
      </w:r>
      <w:r w:rsidR="00B96054">
        <w:rPr>
          <w:lang w:val="bg-BG"/>
        </w:rPr>
        <w:t>зготвя доклади до Директора на О</w:t>
      </w:r>
      <w:r>
        <w:rPr>
          <w:lang w:val="bg-BG"/>
        </w:rPr>
        <w:t>бластна дирекция „Земеделие“ София област.</w:t>
      </w:r>
    </w:p>
    <w:p w:rsidR="00414718" w:rsidRDefault="00414718" w:rsidP="00414718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B96054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414718" w:rsidRDefault="00414718" w:rsidP="00414718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 Настоящия график със заседанията на комисията, да се разгласи съгласно изискванията на чл.</w:t>
      </w:r>
      <w:r w:rsidR="00A52B66">
        <w:t xml:space="preserve"> </w:t>
      </w:r>
      <w:r>
        <w:rPr>
          <w:lang w:val="bg-BG"/>
        </w:rPr>
        <w:t>72б, ал.</w:t>
      </w:r>
      <w:r w:rsidR="00A52B66">
        <w:t xml:space="preserve"> </w:t>
      </w:r>
      <w:r>
        <w:rPr>
          <w:lang w:val="bg-BG"/>
        </w:rPr>
        <w:t>4 от ППЗСПЗЗ.</w:t>
      </w:r>
    </w:p>
    <w:p w:rsidR="00414718" w:rsidRDefault="00414718" w:rsidP="00414718">
      <w:pPr>
        <w:spacing w:before="240"/>
        <w:jc w:val="both"/>
      </w:pPr>
    </w:p>
    <w:p w:rsidR="00881157" w:rsidRDefault="00881157" w:rsidP="00414718">
      <w:pPr>
        <w:spacing w:before="240"/>
        <w:jc w:val="both"/>
      </w:pPr>
    </w:p>
    <w:p w:rsidR="00881157" w:rsidRPr="00881157" w:rsidRDefault="00881157" w:rsidP="00414718">
      <w:pPr>
        <w:spacing w:before="240"/>
        <w:jc w:val="both"/>
      </w:pPr>
    </w:p>
    <w:p w:rsidR="00414718" w:rsidRPr="00BB5ADE" w:rsidRDefault="00A52B66" w:rsidP="00414718">
      <w:pPr>
        <w:spacing w:before="240"/>
        <w:rPr>
          <w:b/>
          <w:lang w:val="bg-BG"/>
        </w:rPr>
      </w:pPr>
      <w:r>
        <w:rPr>
          <w:b/>
          <w:lang w:val="bg-BG"/>
        </w:rPr>
        <w:t>ВЕСЕЛКА НИНОВА</w:t>
      </w:r>
      <w:r>
        <w:rPr>
          <w:b/>
          <w:lang w:val="ru-RU"/>
        </w:rPr>
        <w:t xml:space="preserve">    </w:t>
      </w:r>
      <w:r w:rsidR="007A2B46">
        <w:rPr>
          <w:b/>
          <w:lang w:val="ru-RU"/>
        </w:rPr>
        <w:t>/П/</w:t>
      </w:r>
    </w:p>
    <w:p w:rsidR="00414718" w:rsidRPr="00CC3090" w:rsidRDefault="00EA05EC" w:rsidP="00414718">
      <w:pPr>
        <w:rPr>
          <w:i/>
          <w:lang w:val="bg-BG"/>
        </w:rPr>
      </w:pPr>
      <w:r>
        <w:rPr>
          <w:i/>
          <w:lang w:val="bg-BG"/>
        </w:rPr>
        <w:t>Началник на О</w:t>
      </w:r>
      <w:r w:rsidR="00414718">
        <w:rPr>
          <w:i/>
          <w:lang w:val="bg-BG"/>
        </w:rPr>
        <w:t>бщинска служба по</w:t>
      </w:r>
      <w:r w:rsidR="00414718" w:rsidRPr="00CC3090">
        <w:rPr>
          <w:i/>
          <w:lang w:val="bg-BG"/>
        </w:rPr>
        <w:t xml:space="preserve"> </w:t>
      </w:r>
      <w:r w:rsidR="00881157">
        <w:rPr>
          <w:i/>
          <w:lang w:val="bg-BG"/>
        </w:rPr>
        <w:t>з</w:t>
      </w:r>
      <w:r w:rsidR="00414718" w:rsidRPr="00CC3090">
        <w:rPr>
          <w:i/>
          <w:lang w:val="bg-BG"/>
        </w:rPr>
        <w:t xml:space="preserve">емеделие </w:t>
      </w:r>
      <w:r w:rsidR="00414718" w:rsidRPr="00CC3090">
        <w:rPr>
          <w:i/>
          <w:lang w:val="bg-BG"/>
        </w:rPr>
        <w:tab/>
      </w:r>
      <w:r w:rsidR="00414718" w:rsidRPr="00CC3090">
        <w:rPr>
          <w:i/>
          <w:lang w:val="bg-BG"/>
        </w:rPr>
        <w:tab/>
      </w:r>
      <w:r w:rsidR="00414718" w:rsidRPr="00CC3090">
        <w:rPr>
          <w:i/>
          <w:lang w:val="bg-BG"/>
        </w:rPr>
        <w:tab/>
      </w:r>
      <w:r w:rsidR="00414718" w:rsidRPr="00CC3090">
        <w:rPr>
          <w:i/>
          <w:lang w:val="bg-BG"/>
        </w:rPr>
        <w:tab/>
      </w:r>
    </w:p>
    <w:p w:rsidR="00414718" w:rsidRPr="00EA6F53" w:rsidRDefault="009F6FEA" w:rsidP="00414718">
      <w:pPr>
        <w:rPr>
          <w:lang w:val="bg-BG"/>
        </w:rPr>
      </w:pPr>
      <w:r>
        <w:rPr>
          <w:i/>
          <w:lang w:val="bg-BG"/>
        </w:rPr>
        <w:t>г</w:t>
      </w:r>
      <w:r w:rsidR="00414718">
        <w:rPr>
          <w:i/>
          <w:lang w:val="bg-BG"/>
        </w:rPr>
        <w:t>р.</w:t>
      </w:r>
      <w:r w:rsidR="00E67A51">
        <w:rPr>
          <w:i/>
          <w:lang w:val="bg-BG"/>
        </w:rPr>
        <w:t xml:space="preserve"> </w:t>
      </w:r>
      <w:r w:rsidR="00414718">
        <w:rPr>
          <w:i/>
          <w:lang w:val="bg-BG"/>
        </w:rPr>
        <w:t>Правец</w:t>
      </w:r>
    </w:p>
    <w:p w:rsidR="00414718" w:rsidRPr="00EA6F53" w:rsidRDefault="00414718" w:rsidP="00414718">
      <w:pPr>
        <w:jc w:val="both"/>
        <w:rPr>
          <w:lang w:val="bg-BG"/>
        </w:rPr>
      </w:pPr>
    </w:p>
    <w:p w:rsidR="00C85D52" w:rsidRDefault="00C85D52" w:rsidP="00197B90">
      <w:pPr>
        <w:rPr>
          <w:b/>
        </w:rPr>
      </w:pPr>
    </w:p>
    <w:sectPr w:rsidR="00C85D52" w:rsidSect="003A1555">
      <w:footerReference w:type="default" r:id="rId8"/>
      <w:headerReference w:type="first" r:id="rId9"/>
      <w:footerReference w:type="first" r:id="rId10"/>
      <w:pgSz w:w="11907" w:h="16840" w:code="9"/>
      <w:pgMar w:top="1134" w:right="850" w:bottom="567" w:left="1418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65C" w:rsidRDefault="00DB265C">
      <w:r>
        <w:separator/>
      </w:r>
    </w:p>
  </w:endnote>
  <w:endnote w:type="continuationSeparator" w:id="0">
    <w:p w:rsidR="00DB265C" w:rsidRDefault="00DB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CE5" w:rsidRPr="005413BB" w:rsidRDefault="00613CE5" w:rsidP="00613CE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spacing w:val="20"/>
        <w:sz w:val="18"/>
        <w:lang w:val="bg-BG"/>
      </w:rPr>
      <w:t>2161</w:t>
    </w:r>
    <w:r>
      <w:rPr>
        <w:spacing w:val="20"/>
        <w:sz w:val="18"/>
      </w:rPr>
      <w:t xml:space="preserve"> </w:t>
    </w: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spacing w:val="20"/>
        <w:sz w:val="18"/>
        <w:lang w:val="bg-BG"/>
      </w:rPr>
      <w:t>Правец</w:t>
    </w:r>
    <w:r w:rsidRPr="00627A1B">
      <w:rPr>
        <w:rFonts w:ascii="Verdana" w:hAnsi="Verdana"/>
        <w:noProof/>
        <w:sz w:val="16"/>
        <w:szCs w:val="16"/>
        <w:lang w:val="bg-BG"/>
      </w:rPr>
      <w:t>,</w:t>
    </w:r>
    <w:r w:rsidRPr="00537646">
      <w:rPr>
        <w:spacing w:val="20"/>
        <w:sz w:val="18"/>
        <w:lang w:val="bg-BG"/>
      </w:rPr>
      <w:t xml:space="preserve"> </w:t>
    </w:r>
    <w:r>
      <w:rPr>
        <w:spacing w:val="20"/>
        <w:sz w:val="18"/>
        <w:lang w:val="bg-BG"/>
      </w:rPr>
      <w:t xml:space="preserve">пл. “Тодор Живков” № </w:t>
    </w:r>
    <w:r w:rsidR="005413BB">
      <w:rPr>
        <w:spacing w:val="20"/>
        <w:sz w:val="18"/>
        <w:lang w:val="bg-BG"/>
      </w:rPr>
      <w:t>3</w:t>
    </w:r>
  </w:p>
  <w:p w:rsidR="00613CE5" w:rsidRPr="001D62EF" w:rsidRDefault="00613CE5" w:rsidP="00613CE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  <w:lang w:val="bg-BG"/>
      </w:rPr>
      <w:t>е-поща:</w:t>
    </w:r>
    <w:r w:rsidRPr="007A2B46">
      <w:rPr>
        <w:spacing w:val="20"/>
        <w:sz w:val="18"/>
        <w:lang w:val="bg-BG"/>
      </w:rPr>
      <w:t xml:space="preserve"> </w:t>
    </w:r>
    <w:proofErr w:type="spellStart"/>
    <w:r>
      <w:rPr>
        <w:spacing w:val="20"/>
        <w:sz w:val="18"/>
      </w:rPr>
      <w:t>osz</w:t>
    </w:r>
    <w:proofErr w:type="spellEnd"/>
    <w:r w:rsidR="00993109" w:rsidRPr="007A2B46">
      <w:rPr>
        <w:spacing w:val="20"/>
        <w:sz w:val="18"/>
        <w:lang w:val="bg-BG"/>
      </w:rPr>
      <w:t>_</w:t>
    </w:r>
    <w:proofErr w:type="spellStart"/>
    <w:r>
      <w:rPr>
        <w:spacing w:val="20"/>
        <w:sz w:val="18"/>
      </w:rPr>
      <w:t>pravec</w:t>
    </w:r>
    <w:proofErr w:type="spellEnd"/>
    <w:r w:rsidRPr="003E020E">
      <w:rPr>
        <w:spacing w:val="20"/>
        <w:sz w:val="18"/>
        <w:lang w:val="bg-BG"/>
      </w:rPr>
      <w:t>@</w:t>
    </w:r>
    <w:proofErr w:type="spellStart"/>
    <w:r>
      <w:rPr>
        <w:spacing w:val="20"/>
        <w:sz w:val="18"/>
      </w:rPr>
      <w:t>o</w:t>
    </w:r>
    <w:r w:rsidR="00993109">
      <w:rPr>
        <w:spacing w:val="20"/>
        <w:sz w:val="18"/>
      </w:rPr>
      <w:t>dz</w:t>
    </w:r>
    <w:proofErr w:type="spellEnd"/>
    <w:r w:rsidR="00993109" w:rsidRPr="007A2B46">
      <w:rPr>
        <w:spacing w:val="20"/>
        <w:sz w:val="18"/>
        <w:lang w:val="bg-BG"/>
      </w:rPr>
      <w:t>-</w:t>
    </w:r>
    <w:proofErr w:type="spellStart"/>
    <w:r w:rsidR="00993109">
      <w:rPr>
        <w:spacing w:val="20"/>
        <w:sz w:val="18"/>
      </w:rPr>
      <w:t>sofiaoblast</w:t>
    </w:r>
    <w:proofErr w:type="spellEnd"/>
    <w:r w:rsidRPr="003E020E">
      <w:rPr>
        <w:spacing w:val="20"/>
        <w:sz w:val="18"/>
        <w:lang w:val="bg-BG"/>
      </w:rPr>
      <w:t>.</w:t>
    </w:r>
    <w:r>
      <w:rPr>
        <w:spacing w:val="20"/>
        <w:sz w:val="18"/>
      </w:rPr>
      <w:t>com</w:t>
    </w:r>
  </w:p>
  <w:p w:rsidR="00613CE5" w:rsidRPr="007A2B46" w:rsidRDefault="00613CE5">
    <w:pPr>
      <w:pStyle w:val="a4"/>
      <w:rPr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Default="006B0B9A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6B0B9A" w:rsidRPr="00CC5370" w:rsidRDefault="006B0B9A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8"/>
        <w:szCs w:val="16"/>
        <w:lang w:val="bg-BG"/>
      </w:rPr>
    </w:pPr>
  </w:p>
  <w:p w:rsidR="00613CE5" w:rsidRPr="005413BB" w:rsidRDefault="00613CE5" w:rsidP="00613CE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spacing w:val="20"/>
        <w:sz w:val="18"/>
        <w:lang w:val="bg-BG"/>
      </w:rPr>
      <w:t>2161</w:t>
    </w:r>
    <w:r w:rsidRPr="007A2B46">
      <w:rPr>
        <w:spacing w:val="20"/>
        <w:sz w:val="18"/>
        <w:lang w:val="bg-BG"/>
      </w:rPr>
      <w:t xml:space="preserve"> </w:t>
    </w: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spacing w:val="20"/>
        <w:sz w:val="18"/>
        <w:lang w:val="bg-BG"/>
      </w:rPr>
      <w:t>Правец</w:t>
    </w:r>
    <w:r w:rsidRPr="00627A1B">
      <w:rPr>
        <w:rFonts w:ascii="Verdana" w:hAnsi="Verdana"/>
        <w:noProof/>
        <w:sz w:val="16"/>
        <w:szCs w:val="16"/>
        <w:lang w:val="bg-BG"/>
      </w:rPr>
      <w:t>,</w:t>
    </w:r>
    <w:r w:rsidRPr="00537646">
      <w:rPr>
        <w:spacing w:val="20"/>
        <w:sz w:val="18"/>
        <w:lang w:val="bg-BG"/>
      </w:rPr>
      <w:t xml:space="preserve"> </w:t>
    </w:r>
    <w:r>
      <w:rPr>
        <w:spacing w:val="20"/>
        <w:sz w:val="18"/>
        <w:lang w:val="bg-BG"/>
      </w:rPr>
      <w:t xml:space="preserve">пл. “Тодор Живков” № </w:t>
    </w:r>
    <w:r w:rsidR="005413BB">
      <w:rPr>
        <w:spacing w:val="20"/>
        <w:sz w:val="18"/>
        <w:lang w:val="bg-BG"/>
      </w:rPr>
      <w:t>3</w:t>
    </w:r>
  </w:p>
  <w:p w:rsidR="00613CE5" w:rsidRPr="001D62EF" w:rsidRDefault="00613CE5" w:rsidP="00613CE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  <w:lang w:val="bg-BG"/>
      </w:rPr>
      <w:t>е-поща:</w:t>
    </w:r>
    <w:r w:rsidRPr="007A2B46">
      <w:rPr>
        <w:spacing w:val="20"/>
        <w:sz w:val="18"/>
        <w:lang w:val="bg-BG"/>
      </w:rPr>
      <w:t xml:space="preserve"> </w:t>
    </w:r>
    <w:proofErr w:type="spellStart"/>
    <w:r>
      <w:rPr>
        <w:spacing w:val="20"/>
        <w:sz w:val="18"/>
      </w:rPr>
      <w:t>osz</w:t>
    </w:r>
    <w:proofErr w:type="spellEnd"/>
    <w:r w:rsidR="0022256D" w:rsidRPr="007A2B46">
      <w:rPr>
        <w:spacing w:val="20"/>
        <w:sz w:val="18"/>
        <w:lang w:val="bg-BG"/>
      </w:rPr>
      <w:t>_</w:t>
    </w:r>
    <w:proofErr w:type="spellStart"/>
    <w:r>
      <w:rPr>
        <w:spacing w:val="20"/>
        <w:sz w:val="18"/>
      </w:rPr>
      <w:t>pravec</w:t>
    </w:r>
    <w:proofErr w:type="spellEnd"/>
    <w:r w:rsidRPr="003E020E">
      <w:rPr>
        <w:spacing w:val="20"/>
        <w:sz w:val="18"/>
        <w:lang w:val="bg-BG"/>
      </w:rPr>
      <w:t>@</w:t>
    </w:r>
    <w:proofErr w:type="spellStart"/>
    <w:r w:rsidR="0022256D">
      <w:rPr>
        <w:spacing w:val="20"/>
        <w:sz w:val="18"/>
      </w:rPr>
      <w:t>odz</w:t>
    </w:r>
    <w:proofErr w:type="spellEnd"/>
    <w:r w:rsidR="0022256D" w:rsidRPr="007A2B46">
      <w:rPr>
        <w:spacing w:val="20"/>
        <w:sz w:val="18"/>
        <w:lang w:val="bg-BG"/>
      </w:rPr>
      <w:t>-</w:t>
    </w:r>
    <w:proofErr w:type="spellStart"/>
    <w:r w:rsidR="0022256D">
      <w:rPr>
        <w:spacing w:val="20"/>
        <w:sz w:val="18"/>
      </w:rPr>
      <w:t>sofiaoblast</w:t>
    </w:r>
    <w:proofErr w:type="spellEnd"/>
    <w:r w:rsidRPr="003E020E">
      <w:rPr>
        <w:spacing w:val="20"/>
        <w:sz w:val="18"/>
        <w:lang w:val="bg-BG"/>
      </w:rPr>
      <w:t>.</w:t>
    </w:r>
    <w:r>
      <w:rPr>
        <w:spacing w:val="20"/>
        <w:sz w:val="18"/>
      </w:rPr>
      <w:t>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65C" w:rsidRDefault="00DB265C">
      <w:r>
        <w:separator/>
      </w:r>
    </w:p>
  </w:footnote>
  <w:footnote w:type="continuationSeparator" w:id="0">
    <w:p w:rsidR="00DB265C" w:rsidRDefault="00DB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B8711E" w:rsidP="005B69F7">
    <w:pPr>
      <w:pStyle w:val="2"/>
      <w:rPr>
        <w:rStyle w:val="a7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81157"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685164</wp:posOffset>
              </wp:positionH>
              <wp:positionV relativeFrom="paragraph">
                <wp:posOffset>10160</wp:posOffset>
              </wp:positionV>
              <wp:extent cx="0" cy="838200"/>
              <wp:effectExtent l="0" t="0" r="19050" b="1905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CF1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.8pt;width:0;height:66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    </w:pict>
        </mc:Fallback>
      </mc:AlternateContent>
    </w:r>
  </w:p>
  <w:p w:rsidR="006B0B9A" w:rsidRPr="005B69F7" w:rsidRDefault="006B0B9A" w:rsidP="00A52B66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F95DCD" w:rsidRPr="007A2B46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Министерство на </w:t>
    </w:r>
    <w:r w:rsidR="00D4594B">
      <w:rPr>
        <w:rFonts w:ascii="Helen Bg Condensed" w:hAnsi="Helen Bg Condensed"/>
        <w:b w:val="0"/>
        <w:spacing w:val="40"/>
        <w:sz w:val="26"/>
        <w:szCs w:val="26"/>
      </w:rPr>
      <w:t xml:space="preserve">земеделието и храните </w:t>
    </w:r>
  </w:p>
  <w:p w:rsidR="00983B22" w:rsidRPr="00983B22" w:rsidRDefault="00881157" w:rsidP="00613199">
    <w:pPr>
      <w:pStyle w:val="1"/>
      <w:framePr w:w="0" w:hRule="auto" w:wrap="auto" w:vAnchor="margin" w:hAnchor="text" w:xAlign="left" w:yAlign="inline"/>
      <w:tabs>
        <w:tab w:val="left" w:pos="1276"/>
      </w:tabs>
      <w:jc w:val="left"/>
    </w:pPr>
    <w:r>
      <w:rPr>
        <w:noProof/>
        <w:lang w:eastAsia="bg-BG"/>
      </w:rPr>
      <mc:AlternateContent>
        <mc:Choice Requires="wps">
          <w:drawing>
            <wp:anchor distT="4294967295" distB="4294967295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9744074</wp:posOffset>
              </wp:positionV>
              <wp:extent cx="7589520" cy="0"/>
              <wp:effectExtent l="0" t="0" r="1143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ADE34E" id="Line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F95DCD" w:rsidRPr="00613199">
      <w:rPr>
        <w:rFonts w:ascii="Helen Bg Condensed" w:hAnsi="Helen Bg Condensed"/>
        <w:b w:val="0"/>
        <w:spacing w:val="40"/>
        <w:sz w:val="26"/>
        <w:szCs w:val="26"/>
      </w:rPr>
      <w:t>Областна дирекция „Земеделие” – Софи</w:t>
    </w:r>
    <w:r w:rsidR="00A12089">
      <w:rPr>
        <w:rFonts w:ascii="Helen Bg Condensed" w:hAnsi="Helen Bg Condensed"/>
        <w:b w:val="0"/>
        <w:spacing w:val="40"/>
        <w:sz w:val="26"/>
        <w:szCs w:val="26"/>
      </w:rPr>
      <w:t>я</w:t>
    </w:r>
    <w:r w:rsidR="00F95DCD" w:rsidRPr="00613199">
      <w:rPr>
        <w:rFonts w:ascii="Helen Bg Condensed" w:hAnsi="Helen Bg Condensed"/>
        <w:b w:val="0"/>
        <w:spacing w:val="40"/>
        <w:sz w:val="26"/>
        <w:szCs w:val="26"/>
      </w:rPr>
      <w:t xml:space="preserve"> област</w:t>
    </w:r>
    <w:r w:rsidR="00613199" w:rsidRPr="00613199">
      <w:rPr>
        <w:rFonts w:ascii="Helen Bg Condensed" w:hAnsi="Helen Bg Condensed"/>
        <w:b w:val="0"/>
        <w:spacing w:val="40"/>
        <w:sz w:val="26"/>
        <w:szCs w:val="26"/>
      </w:rPr>
      <w:br/>
      <w:t>Общинска служба по земеделие</w:t>
    </w:r>
    <w:r w:rsidR="00A12089">
      <w:rPr>
        <w:rFonts w:ascii="Helen Bg Condensed" w:hAnsi="Helen Bg Condensed"/>
        <w:b w:val="0"/>
        <w:spacing w:val="40"/>
        <w:sz w:val="26"/>
        <w:szCs w:val="26"/>
      </w:rPr>
      <w:t xml:space="preserve"> -</w:t>
    </w:r>
    <w:r w:rsidR="00613199">
      <w:t xml:space="preserve"> </w:t>
    </w:r>
    <w:r w:rsidR="00537646">
      <w:t>ПРАВЕЦ</w:t>
    </w:r>
    <w:r w:rsidR="00613199">
      <w:t xml:space="preserve">  </w:t>
    </w:r>
    <w:r w:rsidR="00613199">
      <w:rPr>
        <w:lang w:val="ru-RU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3ED"/>
    <w:multiLevelType w:val="hybridMultilevel"/>
    <w:tmpl w:val="9438AAE6"/>
    <w:lvl w:ilvl="0" w:tplc="3C6ED122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B5BD5"/>
    <w:multiLevelType w:val="hybridMultilevel"/>
    <w:tmpl w:val="999EE5F0"/>
    <w:lvl w:ilvl="0" w:tplc="934C48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252C9"/>
    <w:multiLevelType w:val="hybridMultilevel"/>
    <w:tmpl w:val="0E2612EC"/>
    <w:lvl w:ilvl="0" w:tplc="6902F4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01947"/>
    <w:multiLevelType w:val="hybridMultilevel"/>
    <w:tmpl w:val="65C25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52567"/>
    <w:multiLevelType w:val="hybridMultilevel"/>
    <w:tmpl w:val="25662EC4"/>
    <w:lvl w:ilvl="0" w:tplc="3AC036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12297461"/>
    <w:multiLevelType w:val="multilevel"/>
    <w:tmpl w:val="67F0CCF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742D84"/>
    <w:multiLevelType w:val="hybridMultilevel"/>
    <w:tmpl w:val="B03A4BE6"/>
    <w:lvl w:ilvl="0" w:tplc="F3549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0248F"/>
    <w:multiLevelType w:val="multilevel"/>
    <w:tmpl w:val="0EA8C09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A3FBA"/>
    <w:multiLevelType w:val="multilevel"/>
    <w:tmpl w:val="76A27FD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F33AE"/>
    <w:multiLevelType w:val="hybridMultilevel"/>
    <w:tmpl w:val="CD20F7B2"/>
    <w:lvl w:ilvl="0" w:tplc="67A0BD18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33CC5186"/>
    <w:multiLevelType w:val="hybridMultilevel"/>
    <w:tmpl w:val="B1A458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CF22CA"/>
    <w:multiLevelType w:val="hybridMultilevel"/>
    <w:tmpl w:val="6F78DCB6"/>
    <w:lvl w:ilvl="0" w:tplc="F33C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AD4548"/>
    <w:multiLevelType w:val="hybridMultilevel"/>
    <w:tmpl w:val="9F2E2474"/>
    <w:lvl w:ilvl="0" w:tplc="BE347A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06664"/>
    <w:multiLevelType w:val="hybridMultilevel"/>
    <w:tmpl w:val="89D2B6C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335A89"/>
    <w:multiLevelType w:val="hybridMultilevel"/>
    <w:tmpl w:val="EF6C8674"/>
    <w:lvl w:ilvl="0" w:tplc="C478C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9E75A0"/>
    <w:multiLevelType w:val="hybridMultilevel"/>
    <w:tmpl w:val="796CBC22"/>
    <w:lvl w:ilvl="0" w:tplc="DCF4305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E83936"/>
    <w:multiLevelType w:val="hybridMultilevel"/>
    <w:tmpl w:val="EEA84BE8"/>
    <w:lvl w:ilvl="0" w:tplc="C074D3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908DE"/>
    <w:multiLevelType w:val="hybridMultilevel"/>
    <w:tmpl w:val="0BF05706"/>
    <w:lvl w:ilvl="0" w:tplc="628C0048">
      <w:start w:val="3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 w15:restartNumberingAfterBreak="0">
    <w:nsid w:val="5E5F3B70"/>
    <w:multiLevelType w:val="hybridMultilevel"/>
    <w:tmpl w:val="B8E247D0"/>
    <w:lvl w:ilvl="0" w:tplc="0402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1E2E5C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F1394E"/>
    <w:multiLevelType w:val="hybridMultilevel"/>
    <w:tmpl w:val="67F0CCFA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7E1BF0"/>
    <w:multiLevelType w:val="multilevel"/>
    <w:tmpl w:val="22E077C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6" w15:restartNumberingAfterBreak="0">
    <w:nsid w:val="704B3EC7"/>
    <w:multiLevelType w:val="hybridMultilevel"/>
    <w:tmpl w:val="79D8E2C8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2D7BEF"/>
    <w:multiLevelType w:val="multilevel"/>
    <w:tmpl w:val="999EE5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3B4AD6"/>
    <w:multiLevelType w:val="multilevel"/>
    <w:tmpl w:val="67F0CCF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AE1359"/>
    <w:multiLevelType w:val="multilevel"/>
    <w:tmpl w:val="22E077C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0" w15:restartNumberingAfterBreak="0">
    <w:nsid w:val="7C7E3F41"/>
    <w:multiLevelType w:val="multilevel"/>
    <w:tmpl w:val="25662EC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0"/>
  </w:num>
  <w:num w:numId="7">
    <w:abstractNumId w:val="5"/>
  </w:num>
  <w:num w:numId="8">
    <w:abstractNumId w:val="28"/>
  </w:num>
  <w:num w:numId="9">
    <w:abstractNumId w:val="11"/>
  </w:num>
  <w:num w:numId="10">
    <w:abstractNumId w:val="12"/>
  </w:num>
  <w:num w:numId="11">
    <w:abstractNumId w:val="22"/>
  </w:num>
  <w:num w:numId="12">
    <w:abstractNumId w:val="26"/>
  </w:num>
  <w:num w:numId="13">
    <w:abstractNumId w:val="4"/>
  </w:num>
  <w:num w:numId="14">
    <w:abstractNumId w:val="16"/>
  </w:num>
  <w:num w:numId="15">
    <w:abstractNumId w:val="23"/>
  </w:num>
  <w:num w:numId="16">
    <w:abstractNumId w:val="8"/>
  </w:num>
  <w:num w:numId="17">
    <w:abstractNumId w:val="10"/>
  </w:num>
  <w:num w:numId="18">
    <w:abstractNumId w:val="25"/>
  </w:num>
  <w:num w:numId="19">
    <w:abstractNumId w:val="1"/>
  </w:num>
  <w:num w:numId="20">
    <w:abstractNumId w:val="29"/>
  </w:num>
  <w:num w:numId="21">
    <w:abstractNumId w:val="27"/>
  </w:num>
  <w:num w:numId="22">
    <w:abstractNumId w:val="18"/>
  </w:num>
  <w:num w:numId="23">
    <w:abstractNumId w:val="30"/>
  </w:num>
  <w:num w:numId="24">
    <w:abstractNumId w:val="17"/>
  </w:num>
  <w:num w:numId="25">
    <w:abstractNumId w:val="3"/>
  </w:num>
  <w:num w:numId="26">
    <w:abstractNumId w:val="20"/>
  </w:num>
  <w:num w:numId="27">
    <w:abstractNumId w:val="6"/>
  </w:num>
  <w:num w:numId="28">
    <w:abstractNumId w:val="14"/>
  </w:num>
  <w:num w:numId="29">
    <w:abstractNumId w:val="2"/>
  </w:num>
  <w:num w:numId="30">
    <w:abstractNumId w:val="9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AD"/>
    <w:rsid w:val="00007454"/>
    <w:rsid w:val="00012B8F"/>
    <w:rsid w:val="00013A9F"/>
    <w:rsid w:val="00037A06"/>
    <w:rsid w:val="00064BE6"/>
    <w:rsid w:val="0009100F"/>
    <w:rsid w:val="000C7029"/>
    <w:rsid w:val="000C7B6F"/>
    <w:rsid w:val="000E0DF8"/>
    <w:rsid w:val="00107DD0"/>
    <w:rsid w:val="00110BFB"/>
    <w:rsid w:val="00157D1E"/>
    <w:rsid w:val="00175702"/>
    <w:rsid w:val="00176C57"/>
    <w:rsid w:val="00197B90"/>
    <w:rsid w:val="001A1C66"/>
    <w:rsid w:val="001B4BA5"/>
    <w:rsid w:val="001C15DE"/>
    <w:rsid w:val="001D3503"/>
    <w:rsid w:val="001D4151"/>
    <w:rsid w:val="001D62EF"/>
    <w:rsid w:val="001E1300"/>
    <w:rsid w:val="001E4814"/>
    <w:rsid w:val="001E6153"/>
    <w:rsid w:val="001E6B6A"/>
    <w:rsid w:val="001F74D1"/>
    <w:rsid w:val="0020653E"/>
    <w:rsid w:val="00215494"/>
    <w:rsid w:val="0022256D"/>
    <w:rsid w:val="002230CA"/>
    <w:rsid w:val="00225E60"/>
    <w:rsid w:val="00240836"/>
    <w:rsid w:val="002427B4"/>
    <w:rsid w:val="002455CB"/>
    <w:rsid w:val="0025482F"/>
    <w:rsid w:val="002630DC"/>
    <w:rsid w:val="00266D04"/>
    <w:rsid w:val="00276E5A"/>
    <w:rsid w:val="0029134B"/>
    <w:rsid w:val="002C3C49"/>
    <w:rsid w:val="002D3B8A"/>
    <w:rsid w:val="002D6612"/>
    <w:rsid w:val="002E25EF"/>
    <w:rsid w:val="002E68E7"/>
    <w:rsid w:val="0030424D"/>
    <w:rsid w:val="00315606"/>
    <w:rsid w:val="00333663"/>
    <w:rsid w:val="003360E4"/>
    <w:rsid w:val="00342A5F"/>
    <w:rsid w:val="0039178C"/>
    <w:rsid w:val="003A1555"/>
    <w:rsid w:val="003A244C"/>
    <w:rsid w:val="003B5DF1"/>
    <w:rsid w:val="003F14AD"/>
    <w:rsid w:val="00411286"/>
    <w:rsid w:val="00414718"/>
    <w:rsid w:val="004402F7"/>
    <w:rsid w:val="00446795"/>
    <w:rsid w:val="00464F90"/>
    <w:rsid w:val="00495052"/>
    <w:rsid w:val="00496975"/>
    <w:rsid w:val="004B7D40"/>
    <w:rsid w:val="004C3144"/>
    <w:rsid w:val="004C364E"/>
    <w:rsid w:val="004E48CA"/>
    <w:rsid w:val="004E51F2"/>
    <w:rsid w:val="004F2738"/>
    <w:rsid w:val="004F4A53"/>
    <w:rsid w:val="004F765C"/>
    <w:rsid w:val="00507237"/>
    <w:rsid w:val="00533524"/>
    <w:rsid w:val="00537646"/>
    <w:rsid w:val="005413BB"/>
    <w:rsid w:val="00550336"/>
    <w:rsid w:val="00552A5D"/>
    <w:rsid w:val="00554EBE"/>
    <w:rsid w:val="00564A90"/>
    <w:rsid w:val="00567363"/>
    <w:rsid w:val="0057056E"/>
    <w:rsid w:val="00575425"/>
    <w:rsid w:val="00581F45"/>
    <w:rsid w:val="00595A8F"/>
    <w:rsid w:val="00596DB7"/>
    <w:rsid w:val="005A0D6A"/>
    <w:rsid w:val="005A3B17"/>
    <w:rsid w:val="005B69F7"/>
    <w:rsid w:val="005D7788"/>
    <w:rsid w:val="005E1858"/>
    <w:rsid w:val="005E43E1"/>
    <w:rsid w:val="005F18B8"/>
    <w:rsid w:val="00602A0B"/>
    <w:rsid w:val="00613199"/>
    <w:rsid w:val="00613CE5"/>
    <w:rsid w:val="00615365"/>
    <w:rsid w:val="00623BA4"/>
    <w:rsid w:val="00644B9D"/>
    <w:rsid w:val="00660D22"/>
    <w:rsid w:val="006915B2"/>
    <w:rsid w:val="006A0B90"/>
    <w:rsid w:val="006B0B9A"/>
    <w:rsid w:val="006C6C94"/>
    <w:rsid w:val="006E1608"/>
    <w:rsid w:val="007008AA"/>
    <w:rsid w:val="00712CF6"/>
    <w:rsid w:val="00724E5F"/>
    <w:rsid w:val="00735898"/>
    <w:rsid w:val="00737EB5"/>
    <w:rsid w:val="00751C7B"/>
    <w:rsid w:val="007538B7"/>
    <w:rsid w:val="00755E6B"/>
    <w:rsid w:val="00756180"/>
    <w:rsid w:val="00762DA8"/>
    <w:rsid w:val="00764296"/>
    <w:rsid w:val="00765F3F"/>
    <w:rsid w:val="0076610F"/>
    <w:rsid w:val="00780706"/>
    <w:rsid w:val="007854D1"/>
    <w:rsid w:val="00785809"/>
    <w:rsid w:val="00795588"/>
    <w:rsid w:val="007A2B46"/>
    <w:rsid w:val="007A4926"/>
    <w:rsid w:val="007A6290"/>
    <w:rsid w:val="007A71B2"/>
    <w:rsid w:val="007B0D51"/>
    <w:rsid w:val="007B4B8A"/>
    <w:rsid w:val="007D0AEC"/>
    <w:rsid w:val="007D6554"/>
    <w:rsid w:val="007E6869"/>
    <w:rsid w:val="0081600C"/>
    <w:rsid w:val="00823FF9"/>
    <w:rsid w:val="00830460"/>
    <w:rsid w:val="00852FED"/>
    <w:rsid w:val="0085348A"/>
    <w:rsid w:val="00871166"/>
    <w:rsid w:val="00881157"/>
    <w:rsid w:val="008905C7"/>
    <w:rsid w:val="00890F0B"/>
    <w:rsid w:val="00896437"/>
    <w:rsid w:val="008B0206"/>
    <w:rsid w:val="008B1300"/>
    <w:rsid w:val="008B6375"/>
    <w:rsid w:val="008F1B9A"/>
    <w:rsid w:val="00936425"/>
    <w:rsid w:val="00946D85"/>
    <w:rsid w:val="0097208F"/>
    <w:rsid w:val="00974546"/>
    <w:rsid w:val="00983B22"/>
    <w:rsid w:val="00990306"/>
    <w:rsid w:val="00992ADE"/>
    <w:rsid w:val="00993109"/>
    <w:rsid w:val="009A49E5"/>
    <w:rsid w:val="009B3490"/>
    <w:rsid w:val="009C1BC7"/>
    <w:rsid w:val="009E7D8E"/>
    <w:rsid w:val="009F4945"/>
    <w:rsid w:val="009F6FEA"/>
    <w:rsid w:val="00A12089"/>
    <w:rsid w:val="00A17F4E"/>
    <w:rsid w:val="00A36C2A"/>
    <w:rsid w:val="00A37BB3"/>
    <w:rsid w:val="00A436D8"/>
    <w:rsid w:val="00A52B66"/>
    <w:rsid w:val="00A9568B"/>
    <w:rsid w:val="00AB530A"/>
    <w:rsid w:val="00AB6B58"/>
    <w:rsid w:val="00AD13E8"/>
    <w:rsid w:val="00AD6249"/>
    <w:rsid w:val="00AE6009"/>
    <w:rsid w:val="00B41942"/>
    <w:rsid w:val="00B5761D"/>
    <w:rsid w:val="00B827D8"/>
    <w:rsid w:val="00B8711E"/>
    <w:rsid w:val="00B96054"/>
    <w:rsid w:val="00BA791D"/>
    <w:rsid w:val="00BB0ABC"/>
    <w:rsid w:val="00BB7829"/>
    <w:rsid w:val="00C00904"/>
    <w:rsid w:val="00C02136"/>
    <w:rsid w:val="00C120B5"/>
    <w:rsid w:val="00C27B13"/>
    <w:rsid w:val="00C30B96"/>
    <w:rsid w:val="00C35977"/>
    <w:rsid w:val="00C473A4"/>
    <w:rsid w:val="00C71E7A"/>
    <w:rsid w:val="00C823BE"/>
    <w:rsid w:val="00C82991"/>
    <w:rsid w:val="00C8492C"/>
    <w:rsid w:val="00C85D52"/>
    <w:rsid w:val="00C879F2"/>
    <w:rsid w:val="00CA3258"/>
    <w:rsid w:val="00CA7A14"/>
    <w:rsid w:val="00CC5370"/>
    <w:rsid w:val="00CC7D45"/>
    <w:rsid w:val="00CE47C7"/>
    <w:rsid w:val="00CF1702"/>
    <w:rsid w:val="00CF4B85"/>
    <w:rsid w:val="00D02C1A"/>
    <w:rsid w:val="00D10B5A"/>
    <w:rsid w:val="00D117C6"/>
    <w:rsid w:val="00D259F5"/>
    <w:rsid w:val="00D40D05"/>
    <w:rsid w:val="00D450FA"/>
    <w:rsid w:val="00D4594B"/>
    <w:rsid w:val="00D61AE4"/>
    <w:rsid w:val="00D61B14"/>
    <w:rsid w:val="00D67984"/>
    <w:rsid w:val="00D67BB4"/>
    <w:rsid w:val="00D7472F"/>
    <w:rsid w:val="00D76333"/>
    <w:rsid w:val="00DB265C"/>
    <w:rsid w:val="00DD18FD"/>
    <w:rsid w:val="00DE2973"/>
    <w:rsid w:val="00DF1EC7"/>
    <w:rsid w:val="00E14AEE"/>
    <w:rsid w:val="00E257DC"/>
    <w:rsid w:val="00E379D1"/>
    <w:rsid w:val="00E52C23"/>
    <w:rsid w:val="00E6220A"/>
    <w:rsid w:val="00E67A51"/>
    <w:rsid w:val="00E90F4C"/>
    <w:rsid w:val="00E94962"/>
    <w:rsid w:val="00EA05EC"/>
    <w:rsid w:val="00EA35A2"/>
    <w:rsid w:val="00EA3B1F"/>
    <w:rsid w:val="00EB4EDA"/>
    <w:rsid w:val="00EC7AB7"/>
    <w:rsid w:val="00EE1796"/>
    <w:rsid w:val="00EE3888"/>
    <w:rsid w:val="00EF7CF6"/>
    <w:rsid w:val="00F17945"/>
    <w:rsid w:val="00F26812"/>
    <w:rsid w:val="00F27973"/>
    <w:rsid w:val="00F50C09"/>
    <w:rsid w:val="00F704D8"/>
    <w:rsid w:val="00F72CF1"/>
    <w:rsid w:val="00F75606"/>
    <w:rsid w:val="00F85C20"/>
    <w:rsid w:val="00F95DCD"/>
    <w:rsid w:val="00FA4106"/>
    <w:rsid w:val="00FB2631"/>
    <w:rsid w:val="00FC6071"/>
    <w:rsid w:val="00FE598B"/>
    <w:rsid w:val="00FF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09C79CF0"/>
  <w15:docId w15:val="{67521334-5985-4BAC-89D3-E8972EA0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</w:rPr>
  </w:style>
  <w:style w:type="paragraph" w:styleId="1">
    <w:name w:val="heading 1"/>
    <w:basedOn w:val="a"/>
    <w:next w:val="a"/>
    <w:qFormat/>
    <w:rsid w:val="00C71E7A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C71E7A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C71E7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71E7A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a3">
    <w:name w:val="header"/>
    <w:basedOn w:val="a"/>
    <w:rsid w:val="00C71E7A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C71E7A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C71E7A"/>
    <w:pPr>
      <w:jc w:val="both"/>
    </w:pPr>
    <w:rPr>
      <w:lang w:val="bg-BG"/>
    </w:rPr>
  </w:style>
  <w:style w:type="paragraph" w:styleId="20">
    <w:name w:val="Body Text 2"/>
    <w:basedOn w:val="a"/>
    <w:rsid w:val="00C71E7A"/>
    <w:pPr>
      <w:jc w:val="both"/>
    </w:pPr>
    <w:rPr>
      <w:lang w:val="bg-BG"/>
    </w:rPr>
  </w:style>
  <w:style w:type="character" w:styleId="a6">
    <w:name w:val="Hyperlink"/>
    <w:rsid w:val="00C71E7A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14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D46C-AE26-4ABA-956E-25B48524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6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NEC</dc:creator>
  <cp:lastModifiedBy>user</cp:lastModifiedBy>
  <cp:revision>6</cp:revision>
  <cp:lastPrinted>2019-01-21T13:09:00Z</cp:lastPrinted>
  <dcterms:created xsi:type="dcterms:W3CDTF">2026-07-30T11:01:00Z</dcterms:created>
  <dcterms:modified xsi:type="dcterms:W3CDTF">2026-07-30T12:10:00Z</dcterms:modified>
</cp:coreProperties>
</file>