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CD5" w:rsidRPr="00E668E7" w:rsidRDefault="00416CD5" w:rsidP="00416CD5">
      <w:pPr>
        <w:ind w:left="4956" w:firstLine="708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E668E7">
        <w:rPr>
          <w:rFonts w:ascii="Arial" w:hAnsi="Arial" w:cs="Arial"/>
          <w:b/>
          <w:sz w:val="22"/>
          <w:szCs w:val="22"/>
        </w:rPr>
        <w:t>УТВЪРДИЛ:</w:t>
      </w:r>
    </w:p>
    <w:p w:rsidR="00BB037A" w:rsidRPr="004E28FE" w:rsidRDefault="00416CD5" w:rsidP="004E28FE">
      <w:pPr>
        <w:ind w:left="4956" w:firstLine="708"/>
        <w:rPr>
          <w:rFonts w:ascii="Arial" w:hAnsi="Arial" w:cs="Arial"/>
          <w:sz w:val="22"/>
          <w:szCs w:val="22"/>
        </w:rPr>
      </w:pPr>
      <w:r w:rsidRPr="00E668E7">
        <w:rPr>
          <w:rFonts w:ascii="Arial" w:hAnsi="Arial" w:cs="Arial"/>
          <w:sz w:val="22"/>
          <w:szCs w:val="22"/>
        </w:rPr>
        <w:t>ДИРЕКТОР:………………………………</w:t>
      </w:r>
      <w:r w:rsidR="001453D0">
        <w:rPr>
          <w:rFonts w:ascii="Arial" w:hAnsi="Arial" w:cs="Arial"/>
          <w:sz w:val="22"/>
          <w:szCs w:val="22"/>
        </w:rPr>
        <w:t>…</w:t>
      </w:r>
      <w:r w:rsidRPr="00E668E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B037A" w:rsidRDefault="00BB037A" w:rsidP="00BB037A">
      <w:pPr>
        <w:ind w:left="5664" w:firstLine="708"/>
        <w:rPr>
          <w:rFonts w:ascii="Arial" w:hAnsi="Arial" w:cs="Arial"/>
          <w:sz w:val="22"/>
          <w:szCs w:val="22"/>
          <w:lang w:val="bg-BG"/>
        </w:rPr>
      </w:pPr>
    </w:p>
    <w:p w:rsidR="002F4A1F" w:rsidRPr="00BB037A" w:rsidRDefault="00416CD5" w:rsidP="00BB037A">
      <w:pPr>
        <w:ind w:left="5664" w:firstLine="708"/>
        <w:rPr>
          <w:rFonts w:ascii="Arial" w:hAnsi="Arial" w:cs="Arial"/>
          <w:sz w:val="22"/>
          <w:szCs w:val="22"/>
          <w:lang w:val="bg-BG"/>
        </w:rPr>
      </w:pPr>
      <w:r w:rsidRPr="00E668E7">
        <w:rPr>
          <w:rFonts w:ascii="Arial" w:hAnsi="Arial" w:cs="Arial"/>
          <w:sz w:val="22"/>
          <w:szCs w:val="22"/>
        </w:rPr>
        <w:t xml:space="preserve">          </w:t>
      </w:r>
      <w:r w:rsidR="00667A70">
        <w:rPr>
          <w:rFonts w:ascii="Arial" w:hAnsi="Arial" w:cs="Arial"/>
          <w:sz w:val="22"/>
          <w:szCs w:val="22"/>
          <w:lang w:val="bg-BG"/>
        </w:rPr>
        <w:t xml:space="preserve">                        </w:t>
      </w:r>
      <w:r w:rsidRPr="00E668E7">
        <w:rPr>
          <w:rFonts w:ascii="Arial" w:hAnsi="Arial" w:cs="Arial"/>
          <w:sz w:val="22"/>
          <w:szCs w:val="22"/>
        </w:rPr>
        <w:t xml:space="preserve">  /</w:t>
      </w:r>
      <w:r w:rsidR="00667A70">
        <w:rPr>
          <w:rFonts w:ascii="Arial" w:hAnsi="Arial" w:cs="Arial"/>
          <w:sz w:val="22"/>
          <w:szCs w:val="22"/>
          <w:lang w:val="bg-BG"/>
        </w:rPr>
        <w:t xml:space="preserve"> П</w:t>
      </w:r>
      <w:r w:rsidRPr="00E668E7">
        <w:rPr>
          <w:rFonts w:ascii="Arial" w:hAnsi="Arial" w:cs="Arial"/>
          <w:sz w:val="22"/>
          <w:szCs w:val="22"/>
        </w:rPr>
        <w:t xml:space="preserve">. </w:t>
      </w:r>
      <w:r w:rsidR="00667A70">
        <w:rPr>
          <w:rFonts w:ascii="Arial" w:hAnsi="Arial" w:cs="Arial"/>
          <w:sz w:val="22"/>
          <w:szCs w:val="22"/>
          <w:lang w:val="bg-BG"/>
        </w:rPr>
        <w:t xml:space="preserve">Димов </w:t>
      </w:r>
      <w:r w:rsidRPr="00E668E7">
        <w:rPr>
          <w:rFonts w:ascii="Arial" w:hAnsi="Arial" w:cs="Arial"/>
          <w:sz w:val="22"/>
          <w:szCs w:val="22"/>
        </w:rPr>
        <w:t>/</w:t>
      </w:r>
    </w:p>
    <w:p w:rsidR="002F4A1F" w:rsidRDefault="00416CD5" w:rsidP="00BB037A">
      <w:pPr>
        <w:ind w:right="-648"/>
        <w:jc w:val="center"/>
        <w:rPr>
          <w:rFonts w:ascii="Arial" w:hAnsi="Arial" w:cs="Arial"/>
          <w:b/>
          <w:sz w:val="22"/>
          <w:szCs w:val="22"/>
          <w:lang w:val="bg-BG"/>
        </w:rPr>
      </w:pPr>
      <w:r w:rsidRPr="00E668E7">
        <w:rPr>
          <w:rFonts w:ascii="Arial" w:hAnsi="Arial" w:cs="Arial"/>
          <w:b/>
          <w:sz w:val="22"/>
          <w:szCs w:val="22"/>
        </w:rPr>
        <w:t>Г Р А Ф И К</w:t>
      </w:r>
    </w:p>
    <w:p w:rsidR="002F4A1F" w:rsidRPr="002F4A1F" w:rsidRDefault="002F4A1F" w:rsidP="002F4A1F">
      <w:pPr>
        <w:ind w:right="-648"/>
        <w:jc w:val="center"/>
        <w:rPr>
          <w:rFonts w:ascii="Arial" w:hAnsi="Arial" w:cs="Arial"/>
          <w:b/>
          <w:sz w:val="22"/>
          <w:szCs w:val="22"/>
          <w:lang w:val="bg-BG"/>
        </w:rPr>
      </w:pPr>
    </w:p>
    <w:p w:rsidR="00416CD5" w:rsidRPr="00E668E7" w:rsidRDefault="00416CD5" w:rsidP="00416CD5">
      <w:pPr>
        <w:jc w:val="center"/>
        <w:rPr>
          <w:rFonts w:ascii="Arial" w:hAnsi="Arial" w:cs="Arial"/>
          <w:sz w:val="22"/>
          <w:szCs w:val="22"/>
        </w:rPr>
      </w:pPr>
      <w:r w:rsidRPr="00E668E7">
        <w:rPr>
          <w:rFonts w:ascii="Arial" w:hAnsi="Arial" w:cs="Arial"/>
          <w:sz w:val="22"/>
          <w:szCs w:val="22"/>
        </w:rPr>
        <w:t>за дейността на служителите от ОД „Земеделие“ София област за извършване на ГТП на ЗГТ</w:t>
      </w:r>
    </w:p>
    <w:p w:rsidR="002F4A1F" w:rsidRDefault="00416CD5" w:rsidP="002F4A1F">
      <w:pPr>
        <w:jc w:val="center"/>
        <w:rPr>
          <w:rFonts w:ascii="Arial" w:hAnsi="Arial" w:cs="Arial"/>
          <w:sz w:val="22"/>
          <w:szCs w:val="22"/>
          <w:lang w:val="bg-BG"/>
        </w:rPr>
      </w:pPr>
      <w:r w:rsidRPr="00E668E7">
        <w:rPr>
          <w:rFonts w:ascii="Arial" w:hAnsi="Arial" w:cs="Arial"/>
          <w:sz w:val="22"/>
          <w:szCs w:val="22"/>
        </w:rPr>
        <w:t xml:space="preserve">през м. </w:t>
      </w:r>
      <w:r w:rsidR="00842A8F">
        <w:rPr>
          <w:rFonts w:ascii="Arial" w:hAnsi="Arial" w:cs="Arial"/>
          <w:b/>
          <w:sz w:val="22"/>
          <w:szCs w:val="22"/>
          <w:lang w:val="bg-BG"/>
        </w:rPr>
        <w:t>Септември</w:t>
      </w:r>
      <w:r w:rsidR="00C05BC6">
        <w:rPr>
          <w:rFonts w:ascii="Arial" w:hAnsi="Arial" w:cs="Arial"/>
          <w:sz w:val="22"/>
          <w:szCs w:val="22"/>
        </w:rPr>
        <w:t xml:space="preserve"> 202</w:t>
      </w:r>
      <w:r w:rsidR="003C7EE0">
        <w:rPr>
          <w:rFonts w:ascii="Arial" w:hAnsi="Arial" w:cs="Arial"/>
          <w:sz w:val="22"/>
          <w:szCs w:val="22"/>
          <w:lang w:val="bg-BG"/>
        </w:rPr>
        <w:t>6</w:t>
      </w:r>
      <w:r w:rsidR="002F4A1F">
        <w:rPr>
          <w:rFonts w:ascii="Arial" w:hAnsi="Arial" w:cs="Arial"/>
          <w:sz w:val="22"/>
          <w:szCs w:val="22"/>
          <w:lang w:val="bg-BG"/>
        </w:rPr>
        <w:t xml:space="preserve"> </w:t>
      </w:r>
      <w:r w:rsidRPr="00E668E7">
        <w:rPr>
          <w:rFonts w:ascii="Arial" w:hAnsi="Arial" w:cs="Arial"/>
          <w:sz w:val="22"/>
          <w:szCs w:val="22"/>
        </w:rPr>
        <w:t>г.</w:t>
      </w:r>
    </w:p>
    <w:p w:rsidR="00E87790" w:rsidRPr="002F4A1F" w:rsidRDefault="00E87790" w:rsidP="002F4A1F">
      <w:pPr>
        <w:jc w:val="center"/>
        <w:rPr>
          <w:rFonts w:ascii="Arial" w:hAnsi="Arial" w:cs="Arial"/>
          <w:sz w:val="22"/>
          <w:szCs w:val="22"/>
          <w:lang w:val="bg-BG"/>
        </w:rPr>
      </w:pPr>
    </w:p>
    <w:tbl>
      <w:tblPr>
        <w:tblW w:w="10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541"/>
        <w:gridCol w:w="1681"/>
        <w:gridCol w:w="1821"/>
        <w:gridCol w:w="1820"/>
        <w:gridCol w:w="2241"/>
      </w:tblGrid>
      <w:tr w:rsidR="00416CD5" w:rsidRPr="00E668E7" w:rsidTr="00F01B7E">
        <w:trPr>
          <w:trHeight w:val="615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CD5" w:rsidRPr="00E10895" w:rsidRDefault="00416CD5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Дата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CD5" w:rsidRPr="00E10895" w:rsidRDefault="00416CD5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Община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CD5" w:rsidRPr="00E10895" w:rsidRDefault="00416CD5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Населено място,фирма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CD5" w:rsidRPr="00E10895" w:rsidRDefault="00416CD5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Място на ГТП</w:t>
            </w:r>
          </w:p>
          <w:p w:rsidR="00416CD5" w:rsidRPr="00E10895" w:rsidRDefault="00416CD5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/контрола/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CD5" w:rsidRPr="00E10895" w:rsidRDefault="00416CD5">
            <w:pPr>
              <w:spacing w:line="276" w:lineRule="auto"/>
              <w:ind w:left="-73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Време на провеждане от ч… до ч...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CD5" w:rsidRPr="00E10895" w:rsidRDefault="00416CD5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Служител</w:t>
            </w:r>
          </w:p>
        </w:tc>
      </w:tr>
      <w:tr w:rsidR="002F4A1F" w:rsidRPr="00E668E7" w:rsidTr="00F01B7E">
        <w:trPr>
          <w:trHeight w:val="446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A1F" w:rsidRPr="00E10895" w:rsidRDefault="002F4A1F" w:rsidP="003C7EE0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1</w:t>
            </w:r>
            <w:r w:rsidR="00842A8F"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.0</w:t>
            </w:r>
            <w:r w:rsidR="00842A8F"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9</w:t>
            </w: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.202</w:t>
            </w:r>
            <w:r w:rsidR="003C7EE0"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A1F" w:rsidRPr="00E10895" w:rsidRDefault="00536C77" w:rsidP="00782409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София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A1F" w:rsidRPr="00E10895" w:rsidRDefault="00842A8F" w:rsidP="00782409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София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A1F" w:rsidRPr="00E10895" w:rsidRDefault="00842A8F" w:rsidP="00782409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Офис</w:t>
            </w:r>
          </w:p>
          <w:p w:rsidR="00842A8F" w:rsidRPr="00E10895" w:rsidRDefault="00842A8F" w:rsidP="00782409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София област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B7E" w:rsidRDefault="00F01B7E" w:rsidP="00F01B7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9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0 - 1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2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</w:p>
          <w:p w:rsidR="002F4A1F" w:rsidRPr="00E10895" w:rsidRDefault="00F01B7E" w:rsidP="00F01B7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От 13,00 оглед на място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A1F" w:rsidRPr="00E10895" w:rsidRDefault="002F4A1F" w:rsidP="002E4DEC">
            <w:pPr>
              <w:spacing w:line="0" w:lineRule="atLeast"/>
              <w:ind w:left="-161"/>
              <w:outlineLvl w:val="0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</w:p>
          <w:p w:rsidR="002F4A1F" w:rsidRPr="00E10895" w:rsidRDefault="002F4A1F" w:rsidP="002F4A1F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Вл. Стоянов</w:t>
            </w:r>
          </w:p>
          <w:p w:rsidR="00E10895" w:rsidRPr="00E10895" w:rsidRDefault="003C7EE0" w:rsidP="002F4A1F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 xml:space="preserve"> М. Михайлов</w:t>
            </w:r>
          </w:p>
          <w:p w:rsidR="003C7EE0" w:rsidRPr="00E10895" w:rsidRDefault="00E10895" w:rsidP="002F4A1F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Ст. Вишневски</w:t>
            </w:r>
          </w:p>
          <w:p w:rsidR="00842A8F" w:rsidRPr="00E10895" w:rsidRDefault="00842A8F" w:rsidP="00842A8F">
            <w:pPr>
              <w:spacing w:line="0" w:lineRule="atLeast"/>
              <w:ind w:left="-161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</w:p>
          <w:p w:rsidR="00842A8F" w:rsidRPr="00E10895" w:rsidRDefault="00842A8F" w:rsidP="00842A8F">
            <w:pPr>
              <w:spacing w:line="0" w:lineRule="atLeast"/>
              <w:ind w:left="-161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</w:p>
        </w:tc>
      </w:tr>
      <w:tr w:rsidR="002F4A1F" w:rsidRPr="00E668E7" w:rsidTr="00F01B7E">
        <w:trPr>
          <w:trHeight w:val="446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A1F" w:rsidRPr="00E10895" w:rsidRDefault="00842A8F" w:rsidP="00BE4046">
            <w:pPr>
              <w:tabs>
                <w:tab w:val="left" w:pos="900"/>
              </w:tabs>
              <w:spacing w:line="276" w:lineRule="auto"/>
              <w:ind w:left="-73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02.0</w:t>
            </w: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9</w:t>
            </w:r>
            <w:r w:rsidR="002F4A1F"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.202</w:t>
            </w:r>
            <w:r w:rsidR="003C7EE0"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A1F" w:rsidRPr="00E10895" w:rsidRDefault="00842A8F" w:rsidP="00782409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София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A1F" w:rsidRPr="00E10895" w:rsidRDefault="00842A8F" w:rsidP="00782409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София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8C9" w:rsidRPr="00E10895" w:rsidRDefault="00F128C9" w:rsidP="00F128C9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Офис</w:t>
            </w:r>
          </w:p>
          <w:p w:rsidR="002F4A1F" w:rsidRPr="00E10895" w:rsidRDefault="00F128C9" w:rsidP="00F128C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София област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B7E" w:rsidRDefault="00F01B7E" w:rsidP="00F01B7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9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0 - 1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2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</w:p>
          <w:p w:rsidR="002F4A1F" w:rsidRPr="00E10895" w:rsidRDefault="00F01B7E" w:rsidP="00F01B7E">
            <w:pPr>
              <w:spacing w:line="276" w:lineRule="auto"/>
              <w:ind w:left="-73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От 13,00 оглед на място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895" w:rsidRPr="00E10895" w:rsidRDefault="00E10895" w:rsidP="00E10895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Вл. Стоянов</w:t>
            </w:r>
          </w:p>
          <w:p w:rsidR="00E10895" w:rsidRPr="00E10895" w:rsidRDefault="00E10895" w:rsidP="00E10895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 xml:space="preserve"> М. Михайлов</w:t>
            </w:r>
          </w:p>
          <w:p w:rsidR="00E10895" w:rsidRPr="00E10895" w:rsidRDefault="00E10895" w:rsidP="00E10895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Ст. Вишневски</w:t>
            </w:r>
          </w:p>
          <w:p w:rsidR="003C7EE0" w:rsidRPr="00E10895" w:rsidRDefault="003C7EE0" w:rsidP="002F4A1F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</w:p>
        </w:tc>
      </w:tr>
      <w:tr w:rsidR="00F94027" w:rsidRPr="00E668E7" w:rsidTr="00F01B7E">
        <w:trPr>
          <w:trHeight w:val="446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027" w:rsidRPr="00E10895" w:rsidRDefault="00842A8F" w:rsidP="00BE404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03.0</w:t>
            </w: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9</w:t>
            </w:r>
            <w:r w:rsidR="00F94027"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.202</w:t>
            </w:r>
            <w:r w:rsidR="003C7EE0"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027" w:rsidRPr="00E10895" w:rsidRDefault="00842A8F" w:rsidP="00782409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София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027" w:rsidRPr="00E10895" w:rsidRDefault="00842A8F" w:rsidP="00782409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София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895" w:rsidRPr="00E10895" w:rsidRDefault="00E10895" w:rsidP="00E10895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Офис</w:t>
            </w:r>
          </w:p>
          <w:p w:rsidR="00F94027" w:rsidRPr="00E10895" w:rsidRDefault="00E10895" w:rsidP="00E10895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София област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B7E" w:rsidRDefault="00F01B7E" w:rsidP="00F01B7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9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0 - 1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2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</w:p>
          <w:p w:rsidR="00F94027" w:rsidRPr="00E10895" w:rsidRDefault="00F01B7E" w:rsidP="00F01B7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От 13,00 оглед на място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895" w:rsidRPr="00E10895" w:rsidRDefault="00E10895" w:rsidP="00E10895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Вл. Стоянов</w:t>
            </w:r>
          </w:p>
          <w:p w:rsidR="00E10895" w:rsidRPr="00E10895" w:rsidRDefault="00E10895" w:rsidP="00E10895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 xml:space="preserve"> М. Михайлов</w:t>
            </w:r>
          </w:p>
          <w:p w:rsidR="00E10895" w:rsidRPr="00E10895" w:rsidRDefault="00E10895" w:rsidP="00E10895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Ст. Вишневски</w:t>
            </w:r>
          </w:p>
          <w:p w:rsidR="003C7EE0" w:rsidRPr="00E10895" w:rsidRDefault="003C7EE0" w:rsidP="002F4A1F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</w:p>
        </w:tc>
      </w:tr>
      <w:tr w:rsidR="00F94027" w:rsidRPr="00E668E7" w:rsidTr="00F01B7E">
        <w:trPr>
          <w:trHeight w:val="446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27" w:rsidRPr="00E10895" w:rsidRDefault="00F94027" w:rsidP="00BB037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  <w:r w:rsidR="00842A8F"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4</w:t>
            </w:r>
            <w:r w:rsidR="00842A8F"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.0</w:t>
            </w:r>
            <w:r w:rsidR="00842A8F"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9</w:t>
            </w: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.202</w:t>
            </w:r>
            <w:r w:rsidR="003C7EE0"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27" w:rsidRPr="00E10895" w:rsidRDefault="00842A8F" w:rsidP="00782409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София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27" w:rsidRPr="00E10895" w:rsidRDefault="00842A8F" w:rsidP="00782409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София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895" w:rsidRPr="00E10895" w:rsidRDefault="00E10895" w:rsidP="00E10895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Офис</w:t>
            </w:r>
          </w:p>
          <w:p w:rsidR="00F94027" w:rsidRPr="00E10895" w:rsidRDefault="00E10895" w:rsidP="00E10895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София област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B7E" w:rsidRDefault="00F01B7E" w:rsidP="00F01B7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9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0 - 1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2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</w:p>
          <w:p w:rsidR="00F94027" w:rsidRPr="00E10895" w:rsidRDefault="00F01B7E" w:rsidP="00F01B7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От 13,00 оглед на място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895" w:rsidRPr="00E10895" w:rsidRDefault="00E10895" w:rsidP="00E10895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Вл. Стоянов</w:t>
            </w:r>
          </w:p>
          <w:p w:rsidR="00E10895" w:rsidRPr="00E10895" w:rsidRDefault="00E10895" w:rsidP="00E10895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 xml:space="preserve"> М. Михайлов</w:t>
            </w:r>
          </w:p>
          <w:p w:rsidR="00E10895" w:rsidRPr="00E10895" w:rsidRDefault="00E10895" w:rsidP="00E10895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Ст. Вишневски</w:t>
            </w:r>
          </w:p>
          <w:p w:rsidR="00F94027" w:rsidRPr="00E10895" w:rsidRDefault="00F94027" w:rsidP="003C7EE0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</w:p>
        </w:tc>
      </w:tr>
      <w:tr w:rsidR="00F94027" w:rsidRPr="00E668E7" w:rsidTr="00F01B7E">
        <w:trPr>
          <w:trHeight w:val="737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027" w:rsidRPr="00E10895" w:rsidRDefault="00F94027" w:rsidP="00BB037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  <w:r w:rsidR="00842A8F"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8</w:t>
            </w:r>
            <w:r w:rsidR="00842A8F"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.0</w:t>
            </w:r>
            <w:r w:rsidR="00842A8F"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9</w:t>
            </w: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.202</w:t>
            </w:r>
            <w:r w:rsidR="003C7EE0"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027" w:rsidRPr="00E10895" w:rsidRDefault="00842A8F" w:rsidP="00782409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София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027" w:rsidRPr="00E10895" w:rsidRDefault="00842A8F" w:rsidP="00782409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София</w:t>
            </w: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 xml:space="preserve"> 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895" w:rsidRPr="00E10895" w:rsidRDefault="00E10895" w:rsidP="00E10895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Офис</w:t>
            </w:r>
          </w:p>
          <w:p w:rsidR="00F94027" w:rsidRPr="00E10895" w:rsidRDefault="00E10895" w:rsidP="00E10895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София област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B7E" w:rsidRDefault="00F01B7E" w:rsidP="00F01B7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9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0 - 1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2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</w:p>
          <w:p w:rsidR="00F94027" w:rsidRPr="00E10895" w:rsidRDefault="00F01B7E" w:rsidP="00F01B7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От 13,00 оглед на място</w:t>
            </w:r>
            <w:r w:rsidRPr="00E1089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895" w:rsidRPr="00E10895" w:rsidRDefault="00E10895" w:rsidP="00E10895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Вл. Стоянов</w:t>
            </w:r>
          </w:p>
          <w:p w:rsidR="00E10895" w:rsidRPr="00E10895" w:rsidRDefault="00E10895" w:rsidP="00E10895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 xml:space="preserve"> М. Михайлов</w:t>
            </w:r>
          </w:p>
          <w:p w:rsidR="00E10895" w:rsidRPr="00E10895" w:rsidRDefault="00E10895" w:rsidP="00E10895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Ст. Вишневски</w:t>
            </w:r>
          </w:p>
          <w:p w:rsidR="00F94027" w:rsidRPr="00E10895" w:rsidRDefault="00F94027" w:rsidP="003C7EE0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</w:p>
        </w:tc>
      </w:tr>
      <w:tr w:rsidR="00F94027" w:rsidRPr="00E668E7" w:rsidTr="00F01B7E">
        <w:trPr>
          <w:trHeight w:val="446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027" w:rsidRPr="00E10895" w:rsidRDefault="00842A8F" w:rsidP="00BB037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09</w:t>
            </w:r>
            <w:r w:rsidR="00F94027"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.0</w:t>
            </w: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9</w:t>
            </w:r>
            <w:r w:rsidR="00F94027"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.202</w:t>
            </w:r>
            <w:r w:rsidR="003C7EE0"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027" w:rsidRPr="00E10895" w:rsidRDefault="00842A8F" w:rsidP="00782409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София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027" w:rsidRPr="00E10895" w:rsidRDefault="00842A8F" w:rsidP="00782409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София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895" w:rsidRPr="00E10895" w:rsidRDefault="00E10895" w:rsidP="00E10895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Офис</w:t>
            </w:r>
          </w:p>
          <w:p w:rsidR="00F94027" w:rsidRPr="00E10895" w:rsidRDefault="00E10895" w:rsidP="00E10895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София област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B7E" w:rsidRDefault="00F01B7E" w:rsidP="00F01B7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9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0 - 1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2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</w:p>
          <w:p w:rsidR="00F94027" w:rsidRPr="00E10895" w:rsidRDefault="00F01B7E" w:rsidP="00F01B7E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От 13,00 оглед на място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895" w:rsidRPr="00E10895" w:rsidRDefault="00E10895" w:rsidP="00E10895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Вл. Стоянов</w:t>
            </w:r>
          </w:p>
          <w:p w:rsidR="00E10895" w:rsidRPr="00E10895" w:rsidRDefault="00E10895" w:rsidP="00E10895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 xml:space="preserve"> М. Михайлов</w:t>
            </w:r>
          </w:p>
          <w:p w:rsidR="00E10895" w:rsidRPr="00E10895" w:rsidRDefault="00E10895" w:rsidP="00E10895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Ст. Вишневски</w:t>
            </w:r>
          </w:p>
          <w:p w:rsidR="00F94027" w:rsidRPr="00E10895" w:rsidRDefault="00F94027" w:rsidP="003C7EE0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</w:p>
        </w:tc>
      </w:tr>
      <w:tr w:rsidR="00326E7A" w:rsidRPr="00E668E7" w:rsidTr="00F01B7E">
        <w:trPr>
          <w:trHeight w:val="555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E7A" w:rsidRPr="00E10895" w:rsidRDefault="00842A8F" w:rsidP="00611599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10</w:t>
            </w: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.0</w:t>
            </w: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9</w:t>
            </w:r>
            <w:r w:rsidR="00326E7A"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.20</w:t>
            </w:r>
            <w:r w:rsidR="00326E7A"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2</w:t>
            </w:r>
            <w:r w:rsidR="003C7EE0"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E7A" w:rsidRPr="00E10895" w:rsidRDefault="00842A8F" w:rsidP="00E10ADF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София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E7A" w:rsidRPr="00E10895" w:rsidRDefault="00326E7A" w:rsidP="00E10ADF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София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37A" w:rsidRPr="00E10895" w:rsidRDefault="00BB037A" w:rsidP="00E10ADF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</w:p>
          <w:p w:rsidR="00E10895" w:rsidRPr="00E10895" w:rsidRDefault="00E10895" w:rsidP="00E10895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Офис</w:t>
            </w:r>
          </w:p>
          <w:p w:rsidR="00326E7A" w:rsidRPr="00E10895" w:rsidRDefault="00E10895" w:rsidP="00E10895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София област</w:t>
            </w: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B7E" w:rsidRDefault="00F01B7E" w:rsidP="00F01B7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9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0 - 1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2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</w:p>
          <w:p w:rsidR="00326E7A" w:rsidRPr="00E10895" w:rsidRDefault="00F01B7E" w:rsidP="00F01B7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От 13,00 оглед на място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A20" w:rsidRPr="00E10895" w:rsidRDefault="00F34A20" w:rsidP="00F34A20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Вл. Стоянов</w:t>
            </w:r>
          </w:p>
          <w:p w:rsidR="00F34A20" w:rsidRPr="00E10895" w:rsidRDefault="00F34A20" w:rsidP="00F34A20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 xml:space="preserve"> М. Михайлов</w:t>
            </w:r>
          </w:p>
          <w:p w:rsidR="00F34A20" w:rsidRPr="00E10895" w:rsidRDefault="00F34A20" w:rsidP="00F34A20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Ст. Вишневски</w:t>
            </w:r>
          </w:p>
          <w:p w:rsidR="00326E7A" w:rsidRPr="00E10895" w:rsidRDefault="00326E7A" w:rsidP="00F34A20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</w:p>
        </w:tc>
      </w:tr>
      <w:tr w:rsidR="00416CD5" w:rsidRPr="00E668E7" w:rsidTr="00F01B7E">
        <w:trPr>
          <w:trHeight w:val="662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CD5" w:rsidRPr="00E10895" w:rsidRDefault="00E10895" w:rsidP="00BB037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11</w:t>
            </w:r>
            <w:r>
              <w:rPr>
                <w:rFonts w:ascii="Arial" w:hAnsi="Arial" w:cs="Arial"/>
                <w:b/>
                <w:sz w:val="22"/>
                <w:szCs w:val="22"/>
                <w:lang w:eastAsia="bg-BG"/>
              </w:rPr>
              <w:t>.0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9</w:t>
            </w:r>
            <w:r w:rsidR="00416CD5"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.20</w:t>
            </w:r>
            <w:r w:rsidR="005D1058"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2</w:t>
            </w:r>
            <w:r w:rsidR="003C7EE0"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CD5" w:rsidRPr="00E10895" w:rsidRDefault="00416CD5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София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CD5" w:rsidRPr="00E10895" w:rsidRDefault="00416CD5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София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7A" w:rsidRPr="00E10895" w:rsidRDefault="00BB037A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</w:p>
          <w:p w:rsidR="00E10895" w:rsidRPr="00E10895" w:rsidRDefault="00E10895" w:rsidP="00E10895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Офис</w:t>
            </w:r>
          </w:p>
          <w:p w:rsidR="00416CD5" w:rsidRPr="00E10895" w:rsidRDefault="00E10895" w:rsidP="00E10895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София област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B7E" w:rsidRDefault="00F01B7E" w:rsidP="00F01B7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9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0 - 1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2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</w:p>
          <w:p w:rsidR="00416CD5" w:rsidRPr="00E10895" w:rsidRDefault="00F01B7E" w:rsidP="00F01B7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От 13,00 оглед на място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A20" w:rsidRPr="00E10895" w:rsidRDefault="00F34A20" w:rsidP="00F34A20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Вл. Стоянов</w:t>
            </w:r>
          </w:p>
          <w:p w:rsidR="00F34A20" w:rsidRPr="00E10895" w:rsidRDefault="00F34A20" w:rsidP="00F34A20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 xml:space="preserve"> М. Михайлов</w:t>
            </w:r>
          </w:p>
          <w:p w:rsidR="00F34A20" w:rsidRPr="00E10895" w:rsidRDefault="00F34A20" w:rsidP="00F34A20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Ст. Вишневски</w:t>
            </w:r>
          </w:p>
          <w:p w:rsidR="00416CD5" w:rsidRPr="00E10895" w:rsidRDefault="00416CD5" w:rsidP="003C7EE0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</w:p>
        </w:tc>
      </w:tr>
      <w:tr w:rsidR="00C05BC6" w:rsidRPr="00E668E7" w:rsidTr="00F01B7E">
        <w:trPr>
          <w:trHeight w:val="17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C6" w:rsidRPr="00E10895" w:rsidRDefault="00E10895" w:rsidP="00BE404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14</w:t>
            </w:r>
            <w:r>
              <w:rPr>
                <w:rFonts w:ascii="Arial" w:hAnsi="Arial" w:cs="Arial"/>
                <w:b/>
                <w:sz w:val="22"/>
                <w:szCs w:val="22"/>
                <w:lang w:eastAsia="bg-BG"/>
              </w:rPr>
              <w:t>.0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9</w:t>
            </w:r>
            <w:r w:rsidR="00C05BC6"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.20</w:t>
            </w:r>
            <w:r w:rsidR="005D1058"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2</w:t>
            </w:r>
            <w:r w:rsidR="003C7EE0"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C6" w:rsidRPr="00E10895" w:rsidRDefault="00C05BC6" w:rsidP="00262B22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София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C6" w:rsidRPr="00E10895" w:rsidRDefault="00C05BC6" w:rsidP="00262B22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София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37A" w:rsidRPr="00E10895" w:rsidRDefault="00BB037A" w:rsidP="00262B22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</w:p>
          <w:p w:rsidR="00E10895" w:rsidRPr="00E10895" w:rsidRDefault="00E10895" w:rsidP="00E10895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Офис</w:t>
            </w:r>
          </w:p>
          <w:p w:rsidR="00C05BC6" w:rsidRPr="00E10895" w:rsidRDefault="00E10895" w:rsidP="00E10895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София област</w:t>
            </w: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B7E" w:rsidRDefault="00F01B7E" w:rsidP="00F01B7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9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0 - 1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2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</w:p>
          <w:p w:rsidR="00C05BC6" w:rsidRPr="00E10895" w:rsidRDefault="00F01B7E" w:rsidP="00F01B7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От 13,00 оглед на място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A20" w:rsidRPr="00E10895" w:rsidRDefault="00F34A20" w:rsidP="00F34A20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Вл. Стоянов</w:t>
            </w:r>
          </w:p>
          <w:p w:rsidR="00F34A20" w:rsidRPr="00E10895" w:rsidRDefault="00F34A20" w:rsidP="00F34A20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 xml:space="preserve"> М. Михайлов</w:t>
            </w:r>
          </w:p>
          <w:p w:rsidR="00F34A20" w:rsidRPr="00E10895" w:rsidRDefault="00F34A20" w:rsidP="00F34A20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Ст. Вишневски</w:t>
            </w:r>
          </w:p>
          <w:p w:rsidR="00C05BC6" w:rsidRPr="00E10895" w:rsidRDefault="00C05BC6" w:rsidP="002E4DEC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</w:p>
        </w:tc>
      </w:tr>
      <w:tr w:rsidR="00F94027" w:rsidRPr="001453D0" w:rsidTr="00F01B7E">
        <w:trPr>
          <w:trHeight w:val="17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27" w:rsidRPr="00E10895" w:rsidRDefault="00E10895" w:rsidP="00BE404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15</w:t>
            </w:r>
            <w:r>
              <w:rPr>
                <w:rFonts w:ascii="Arial" w:hAnsi="Arial" w:cs="Arial"/>
                <w:b/>
                <w:sz w:val="22"/>
                <w:szCs w:val="22"/>
                <w:lang w:eastAsia="bg-BG"/>
              </w:rPr>
              <w:t>.0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9</w:t>
            </w:r>
            <w:r w:rsidR="00F94027"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.20</w:t>
            </w:r>
            <w:r w:rsidR="00F94027"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2</w:t>
            </w:r>
            <w:r w:rsidR="003C7EE0"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27" w:rsidRPr="00E10895" w:rsidRDefault="00F94027" w:rsidP="00782409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София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27" w:rsidRPr="00E10895" w:rsidRDefault="00F94027" w:rsidP="00782409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София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37A" w:rsidRPr="00E10895" w:rsidRDefault="00BB037A" w:rsidP="00782409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</w:p>
          <w:p w:rsidR="00E10895" w:rsidRPr="00E10895" w:rsidRDefault="00E10895" w:rsidP="00E10895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Офис</w:t>
            </w:r>
          </w:p>
          <w:p w:rsidR="00F94027" w:rsidRPr="00E10895" w:rsidRDefault="00E10895" w:rsidP="00E10895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София област</w:t>
            </w: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B7E" w:rsidRDefault="00F01B7E" w:rsidP="00F01B7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9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0 - 1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2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</w:p>
          <w:p w:rsidR="00F94027" w:rsidRPr="00E10895" w:rsidRDefault="00F01B7E" w:rsidP="00F01B7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От 13,00 оглед на място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A20" w:rsidRPr="00E10895" w:rsidRDefault="00F34A20" w:rsidP="00F34A20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Вл. Стоянов</w:t>
            </w:r>
          </w:p>
          <w:p w:rsidR="00F34A20" w:rsidRPr="00E10895" w:rsidRDefault="00F34A20" w:rsidP="00F34A20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 xml:space="preserve"> М. Михайлов</w:t>
            </w:r>
          </w:p>
          <w:p w:rsidR="00F34A20" w:rsidRPr="00E10895" w:rsidRDefault="00F34A20" w:rsidP="00F34A20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Ст. Вишневски</w:t>
            </w:r>
          </w:p>
          <w:p w:rsidR="00F94027" w:rsidRPr="00E10895" w:rsidRDefault="00F94027" w:rsidP="002E4DEC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</w:p>
        </w:tc>
      </w:tr>
      <w:tr w:rsidR="00F94027" w:rsidRPr="00E668E7" w:rsidTr="008B7583">
        <w:trPr>
          <w:trHeight w:val="101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027" w:rsidRPr="00E10895" w:rsidRDefault="00F94027" w:rsidP="003C7EE0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27" w:rsidRPr="00E10895" w:rsidRDefault="00F94027" w:rsidP="00782409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27" w:rsidRPr="00E10895" w:rsidRDefault="00F94027" w:rsidP="00782409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27" w:rsidRDefault="00F94027" w:rsidP="00E10895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</w:p>
          <w:p w:rsidR="00A94464" w:rsidRDefault="00A94464" w:rsidP="00A94464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</w:p>
          <w:p w:rsidR="00A94464" w:rsidRPr="00A94464" w:rsidRDefault="00A94464" w:rsidP="008B7583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27" w:rsidRPr="00E10895" w:rsidRDefault="00F94027" w:rsidP="008B758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027" w:rsidRPr="00E10895" w:rsidRDefault="00F94027" w:rsidP="008B7583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</w:p>
        </w:tc>
      </w:tr>
      <w:tr w:rsidR="003A63B6" w:rsidRPr="00E668E7" w:rsidTr="00F01B7E">
        <w:trPr>
          <w:trHeight w:val="17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3B6" w:rsidRPr="002F4A1F" w:rsidRDefault="008B7583" w:rsidP="00BE404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lastRenderedPageBreak/>
              <w:t>16</w:t>
            </w:r>
            <w:r w:rsidR="00F34A20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.0</w:t>
            </w:r>
            <w:r w:rsidR="00F34A20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9</w:t>
            </w:r>
            <w:r w:rsidR="003A63B6" w:rsidRPr="002C521F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.20</w:t>
            </w:r>
            <w:r w:rsidR="003A63B6" w:rsidRPr="002C521F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2</w:t>
            </w:r>
            <w:r w:rsidR="003C7EE0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B6" w:rsidRPr="00E668E7" w:rsidRDefault="003A63B6" w:rsidP="00513428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София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B6" w:rsidRPr="00E668E7" w:rsidRDefault="003A63B6" w:rsidP="00513428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София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37A" w:rsidRDefault="00BB037A" w:rsidP="00513428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</w:p>
          <w:p w:rsidR="00E10895" w:rsidRPr="00E10895" w:rsidRDefault="00E10895" w:rsidP="00E10895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Офис</w:t>
            </w:r>
          </w:p>
          <w:p w:rsidR="003A63B6" w:rsidRPr="00E668E7" w:rsidRDefault="00E10895" w:rsidP="00E10895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София област</w:t>
            </w:r>
            <w:r w:rsidRPr="00E668E7">
              <w:rPr>
                <w:rFonts w:ascii="Arial" w:hAnsi="Arial" w:cs="Arial"/>
                <w:sz w:val="22"/>
                <w:szCs w:val="22"/>
                <w:lang w:eastAsia="bg-BG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F7B" w:rsidRDefault="00C31F7B" w:rsidP="00C31F7B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9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0 - 1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2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</w:p>
          <w:p w:rsidR="003A63B6" w:rsidRPr="00E668E7" w:rsidRDefault="00C31F7B" w:rsidP="00C31F7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От 13,00 оглед на място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B7E" w:rsidRPr="00E10895" w:rsidRDefault="00F01B7E" w:rsidP="00F01B7E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Вл. Стоянов</w:t>
            </w:r>
          </w:p>
          <w:p w:rsidR="00F01B7E" w:rsidRPr="00E10895" w:rsidRDefault="00F01B7E" w:rsidP="00F01B7E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 xml:space="preserve"> М. Михайлов</w:t>
            </w:r>
          </w:p>
          <w:p w:rsidR="003A63B6" w:rsidRPr="00E668E7" w:rsidRDefault="00F01B7E" w:rsidP="00F01B7E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Ст. Вишневски</w:t>
            </w:r>
          </w:p>
        </w:tc>
      </w:tr>
      <w:tr w:rsidR="001453D0" w:rsidRPr="00E668E7" w:rsidTr="00F01B7E">
        <w:trPr>
          <w:trHeight w:val="832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3D0" w:rsidRPr="002F4A1F" w:rsidRDefault="008B7583" w:rsidP="00BE404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17</w:t>
            </w:r>
            <w:r w:rsidR="00F34A20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.0</w:t>
            </w:r>
            <w:r w:rsidR="00F34A20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9</w:t>
            </w:r>
            <w:r w:rsidR="001453D0" w:rsidRPr="001453D0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.20</w:t>
            </w:r>
            <w:r w:rsidR="001453D0" w:rsidRPr="001453D0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2</w:t>
            </w:r>
            <w:r w:rsidR="003C7EE0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D0" w:rsidRPr="00E668E7" w:rsidRDefault="001453D0" w:rsidP="00C576AD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София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D0" w:rsidRPr="00E668E7" w:rsidRDefault="001453D0" w:rsidP="00C576AD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София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37A" w:rsidRDefault="00BB037A" w:rsidP="00C576AD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</w:p>
          <w:p w:rsidR="00C31F7B" w:rsidRDefault="00C31F7B" w:rsidP="00C31F7B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Офис</w:t>
            </w:r>
          </w:p>
          <w:p w:rsidR="00C31F7B" w:rsidRPr="00C31F7B" w:rsidRDefault="00C31F7B" w:rsidP="00C31F7B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София област</w:t>
            </w:r>
          </w:p>
          <w:p w:rsidR="001453D0" w:rsidRPr="00E668E7" w:rsidRDefault="001453D0" w:rsidP="00C576AD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bg-BG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F7B" w:rsidRDefault="00C31F7B" w:rsidP="00C31F7B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9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0 - 1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2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</w:p>
          <w:p w:rsidR="001453D0" w:rsidRPr="00E668E7" w:rsidRDefault="00C31F7B" w:rsidP="00C31F7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От 13,00 оглед на място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B7E" w:rsidRPr="00E10895" w:rsidRDefault="00F01B7E" w:rsidP="00F01B7E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Вл. Стоянов</w:t>
            </w:r>
          </w:p>
          <w:p w:rsidR="00F01B7E" w:rsidRPr="00E10895" w:rsidRDefault="00F01B7E" w:rsidP="00F01B7E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 xml:space="preserve"> М. Михайлов</w:t>
            </w:r>
          </w:p>
          <w:p w:rsidR="001453D0" w:rsidRPr="001453D0" w:rsidRDefault="00F01B7E" w:rsidP="00F01B7E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Ст. Вишневски</w:t>
            </w:r>
          </w:p>
        </w:tc>
      </w:tr>
      <w:tr w:rsidR="00BE4046" w:rsidRPr="00E668E7" w:rsidTr="00F01B7E">
        <w:trPr>
          <w:trHeight w:val="17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046" w:rsidRPr="002F4A1F" w:rsidRDefault="002317D2" w:rsidP="00D641AB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1</w:t>
            </w:r>
            <w:r w:rsidR="008B7583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8</w:t>
            </w:r>
            <w:r w:rsidR="00F34A20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.0</w:t>
            </w:r>
            <w:r w:rsidR="00F34A20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9</w:t>
            </w:r>
            <w:r w:rsidR="00BE4046" w:rsidRPr="001453D0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.20</w:t>
            </w:r>
            <w:r w:rsidR="00BE4046" w:rsidRPr="001453D0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2</w:t>
            </w:r>
            <w:r w:rsidR="003C7EE0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046" w:rsidRPr="00E668E7" w:rsidRDefault="00BE4046" w:rsidP="00D641AB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София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046" w:rsidRPr="00E668E7" w:rsidRDefault="00BE4046" w:rsidP="00D641AB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София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37A" w:rsidRDefault="00BB037A" w:rsidP="00D641AB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</w:p>
          <w:p w:rsidR="00BE4046" w:rsidRDefault="00BE4046" w:rsidP="00D641AB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Офис</w:t>
            </w:r>
          </w:p>
          <w:p w:rsidR="00C31F7B" w:rsidRPr="00C31F7B" w:rsidRDefault="00C31F7B" w:rsidP="00D641AB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София област</w:t>
            </w:r>
          </w:p>
          <w:p w:rsidR="00BE4046" w:rsidRPr="00C31F7B" w:rsidRDefault="00BE4046" w:rsidP="00C31F7B">
            <w:pPr>
              <w:tabs>
                <w:tab w:val="left" w:pos="90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bg-BG" w:eastAsia="bg-BG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046" w:rsidRDefault="00BE4046" w:rsidP="00D641AB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9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 w:rsidR="00C31F7B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0 - 1</w:t>
            </w:r>
            <w:r w:rsidR="00C31F7B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2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 w:rsidR="00C31F7B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</w:p>
          <w:p w:rsidR="00C31F7B" w:rsidRPr="00C31F7B" w:rsidRDefault="00C31F7B" w:rsidP="00D641A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bg-BG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От 13,00 оглед на място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B7E" w:rsidRPr="00E10895" w:rsidRDefault="00F01B7E" w:rsidP="00F01B7E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Вл. Стоянов</w:t>
            </w:r>
          </w:p>
          <w:p w:rsidR="00F01B7E" w:rsidRPr="00E10895" w:rsidRDefault="00F01B7E" w:rsidP="00F01B7E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 xml:space="preserve"> М. Михайлов</w:t>
            </w:r>
          </w:p>
          <w:p w:rsidR="00BE4046" w:rsidRPr="001453D0" w:rsidRDefault="00F01B7E" w:rsidP="00F01B7E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Ст. Вишневски</w:t>
            </w:r>
          </w:p>
        </w:tc>
      </w:tr>
      <w:tr w:rsidR="003A63B6" w:rsidRPr="00E668E7" w:rsidTr="00F01B7E">
        <w:trPr>
          <w:trHeight w:val="17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B6" w:rsidRPr="002F4A1F" w:rsidRDefault="008B7583" w:rsidP="00513428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21</w:t>
            </w:r>
            <w:r w:rsidR="00F34A20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.0</w:t>
            </w:r>
            <w:r w:rsidR="00F34A20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9</w:t>
            </w:r>
            <w:r w:rsidR="003A63B6" w:rsidRPr="001453D0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.20</w:t>
            </w:r>
            <w:r w:rsidR="003A63B6" w:rsidRPr="001453D0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2</w:t>
            </w:r>
            <w:r w:rsidR="003C7EE0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B6" w:rsidRPr="00E668E7" w:rsidRDefault="003A63B6" w:rsidP="00513428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София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B6" w:rsidRPr="00E668E7" w:rsidRDefault="003A63B6" w:rsidP="00513428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София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37A" w:rsidRDefault="00BB037A" w:rsidP="00513428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</w:p>
          <w:p w:rsidR="00C31F7B" w:rsidRDefault="00C31F7B" w:rsidP="00C31F7B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Офис</w:t>
            </w:r>
          </w:p>
          <w:p w:rsidR="00C31F7B" w:rsidRPr="00C31F7B" w:rsidRDefault="00C31F7B" w:rsidP="00C31F7B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София област</w:t>
            </w:r>
          </w:p>
          <w:p w:rsidR="003A63B6" w:rsidRPr="00E668E7" w:rsidRDefault="003A63B6" w:rsidP="00513428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bg-BG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F7B" w:rsidRDefault="00C31F7B" w:rsidP="00C31F7B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9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0 - 1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2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</w:p>
          <w:p w:rsidR="003A63B6" w:rsidRPr="00E668E7" w:rsidRDefault="00C31F7B" w:rsidP="00C31F7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От 13,00 оглед на място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B7E" w:rsidRPr="00E10895" w:rsidRDefault="00F01B7E" w:rsidP="00F01B7E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Вл. Стоянов</w:t>
            </w:r>
          </w:p>
          <w:p w:rsidR="00F01B7E" w:rsidRPr="00E10895" w:rsidRDefault="00F01B7E" w:rsidP="00F01B7E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 xml:space="preserve"> М. Михайлов</w:t>
            </w:r>
          </w:p>
          <w:p w:rsidR="003A63B6" w:rsidRPr="001453D0" w:rsidRDefault="00F01B7E" w:rsidP="00F01B7E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Ст. Вишневски</w:t>
            </w:r>
          </w:p>
        </w:tc>
      </w:tr>
      <w:tr w:rsidR="00BB037A" w:rsidRPr="00E668E7" w:rsidTr="00F01B7E">
        <w:trPr>
          <w:trHeight w:val="17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37A" w:rsidRPr="002F4A1F" w:rsidRDefault="008B7583" w:rsidP="00BB512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23</w:t>
            </w:r>
            <w:r w:rsidR="00F34A20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.0</w:t>
            </w:r>
            <w:r w:rsidR="00F34A20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9</w:t>
            </w:r>
            <w:r w:rsidR="00BB037A" w:rsidRPr="001453D0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.20</w:t>
            </w:r>
            <w:r w:rsidR="00BB037A" w:rsidRPr="001453D0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2</w:t>
            </w:r>
            <w:r w:rsidR="003C7EE0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37A" w:rsidRPr="00E668E7" w:rsidRDefault="00BB037A" w:rsidP="00BB512E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София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37A" w:rsidRPr="00E668E7" w:rsidRDefault="00BB037A" w:rsidP="00BB512E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София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37A" w:rsidRDefault="00BB037A" w:rsidP="00BB512E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</w:p>
          <w:p w:rsidR="00C31F7B" w:rsidRDefault="00C31F7B" w:rsidP="00C31F7B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Офис</w:t>
            </w:r>
          </w:p>
          <w:p w:rsidR="00C31F7B" w:rsidRPr="00C31F7B" w:rsidRDefault="00C31F7B" w:rsidP="00C31F7B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София област</w:t>
            </w:r>
          </w:p>
          <w:p w:rsidR="00BB037A" w:rsidRPr="00E668E7" w:rsidRDefault="00BB037A" w:rsidP="00BB512E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bg-BG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F7B" w:rsidRDefault="00C31F7B" w:rsidP="00C31F7B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9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0 - 1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2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</w:p>
          <w:p w:rsidR="00BB037A" w:rsidRPr="00E668E7" w:rsidRDefault="00C31F7B" w:rsidP="00C31F7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От 13,00 оглед на място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B7E" w:rsidRPr="00E10895" w:rsidRDefault="00F01B7E" w:rsidP="00F01B7E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Вл. Стоянов</w:t>
            </w:r>
          </w:p>
          <w:p w:rsidR="00F01B7E" w:rsidRPr="00E10895" w:rsidRDefault="00F01B7E" w:rsidP="00F01B7E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 xml:space="preserve"> М. Михайлов</w:t>
            </w:r>
          </w:p>
          <w:p w:rsidR="00BB037A" w:rsidRPr="001453D0" w:rsidRDefault="00F01B7E" w:rsidP="00F01B7E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Ст. Вишневски</w:t>
            </w:r>
          </w:p>
        </w:tc>
      </w:tr>
      <w:tr w:rsidR="00BB037A" w:rsidRPr="00E668E7" w:rsidTr="00F01B7E">
        <w:trPr>
          <w:trHeight w:val="17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37A" w:rsidRPr="002F4A1F" w:rsidRDefault="008B7583" w:rsidP="00BB512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24</w:t>
            </w:r>
            <w:r w:rsidR="00F34A20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.0</w:t>
            </w:r>
            <w:r w:rsidR="00F34A20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9</w:t>
            </w:r>
            <w:r w:rsidR="00BB037A" w:rsidRPr="001453D0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.20</w:t>
            </w:r>
            <w:r w:rsidR="00BB037A" w:rsidRPr="001453D0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2</w:t>
            </w:r>
            <w:r w:rsidR="003C7EE0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37A" w:rsidRPr="00E668E7" w:rsidRDefault="00BB037A" w:rsidP="00BB512E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София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37A" w:rsidRPr="00E668E7" w:rsidRDefault="00BB037A" w:rsidP="00BB512E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София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37A" w:rsidRDefault="00BB037A" w:rsidP="00BB512E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</w:p>
          <w:p w:rsidR="00C31F7B" w:rsidRDefault="00C31F7B" w:rsidP="00C31F7B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Офис</w:t>
            </w:r>
          </w:p>
          <w:p w:rsidR="00C31F7B" w:rsidRPr="00C31F7B" w:rsidRDefault="00C31F7B" w:rsidP="00C31F7B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София област</w:t>
            </w:r>
          </w:p>
          <w:p w:rsidR="00BB037A" w:rsidRPr="00E668E7" w:rsidRDefault="00BB037A" w:rsidP="00BB512E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bg-BG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F7B" w:rsidRDefault="00C31F7B" w:rsidP="00C31F7B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9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0 - 1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2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</w:p>
          <w:p w:rsidR="00BB037A" w:rsidRPr="00E668E7" w:rsidRDefault="00C31F7B" w:rsidP="00C31F7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От 13,00 оглед на място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B7E" w:rsidRPr="00E10895" w:rsidRDefault="00F01B7E" w:rsidP="00F01B7E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Вл. Стоянов</w:t>
            </w:r>
          </w:p>
          <w:p w:rsidR="00F01B7E" w:rsidRPr="00E10895" w:rsidRDefault="00F01B7E" w:rsidP="00F01B7E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 xml:space="preserve"> М. Михайлов</w:t>
            </w:r>
          </w:p>
          <w:p w:rsidR="00BB037A" w:rsidRPr="001453D0" w:rsidRDefault="00F01B7E" w:rsidP="00F01B7E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Ст. Вишневски</w:t>
            </w:r>
          </w:p>
        </w:tc>
      </w:tr>
      <w:tr w:rsidR="003C7EE0" w:rsidRPr="00E668E7" w:rsidTr="00F01B7E">
        <w:trPr>
          <w:trHeight w:val="17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E0" w:rsidRPr="002F4A1F" w:rsidRDefault="008B7583" w:rsidP="003C7EE0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25</w:t>
            </w:r>
            <w:r w:rsidR="00F01B7E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.0</w:t>
            </w:r>
            <w:r w:rsidR="00F01B7E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9</w:t>
            </w:r>
            <w:r w:rsidR="003C7EE0" w:rsidRPr="001453D0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.20</w:t>
            </w:r>
            <w:r w:rsidR="003C7EE0" w:rsidRPr="001453D0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2</w:t>
            </w:r>
            <w:r w:rsidR="003C7EE0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E0" w:rsidRPr="00E668E7" w:rsidRDefault="003C7EE0" w:rsidP="00BB512E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София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E0" w:rsidRPr="00E668E7" w:rsidRDefault="003C7EE0" w:rsidP="00BB512E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София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E0" w:rsidRDefault="003C7EE0" w:rsidP="00BB512E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</w:p>
          <w:p w:rsidR="00C31F7B" w:rsidRDefault="00C31F7B" w:rsidP="00C31F7B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Офис</w:t>
            </w:r>
          </w:p>
          <w:p w:rsidR="00C31F7B" w:rsidRPr="00C31F7B" w:rsidRDefault="00C31F7B" w:rsidP="00C31F7B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София област</w:t>
            </w:r>
          </w:p>
          <w:p w:rsidR="003C7EE0" w:rsidRPr="00E668E7" w:rsidRDefault="003C7EE0" w:rsidP="00BB512E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bg-BG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F7B" w:rsidRDefault="00C31F7B" w:rsidP="00C31F7B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9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0 - 1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2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</w:p>
          <w:p w:rsidR="003C7EE0" w:rsidRPr="00E668E7" w:rsidRDefault="00C31F7B" w:rsidP="00C31F7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От 13,00 оглед на място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B7E" w:rsidRPr="00E10895" w:rsidRDefault="00F01B7E" w:rsidP="00F01B7E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Вл. Стоянов</w:t>
            </w:r>
          </w:p>
          <w:p w:rsidR="00F01B7E" w:rsidRPr="00E10895" w:rsidRDefault="00F01B7E" w:rsidP="00F01B7E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 xml:space="preserve"> М. Михайлов</w:t>
            </w:r>
          </w:p>
          <w:p w:rsidR="003C7EE0" w:rsidRPr="001453D0" w:rsidRDefault="00F01B7E" w:rsidP="00F01B7E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Ст. Вишневски</w:t>
            </w:r>
          </w:p>
        </w:tc>
      </w:tr>
      <w:tr w:rsidR="003C7EE0" w:rsidRPr="00E668E7" w:rsidTr="00F01B7E">
        <w:trPr>
          <w:trHeight w:val="17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E0" w:rsidRPr="002F4A1F" w:rsidRDefault="008B7583" w:rsidP="003C7EE0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28</w:t>
            </w:r>
            <w:r w:rsidR="00F01B7E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.0</w:t>
            </w:r>
            <w:r w:rsidR="00F01B7E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9</w:t>
            </w:r>
            <w:r w:rsidR="003C7EE0" w:rsidRPr="001453D0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.20</w:t>
            </w:r>
            <w:r w:rsidR="003C7EE0" w:rsidRPr="001453D0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2</w:t>
            </w:r>
            <w:r w:rsidR="003C7EE0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E0" w:rsidRPr="00E668E7" w:rsidRDefault="003C7EE0" w:rsidP="00BB512E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София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E0" w:rsidRPr="00E668E7" w:rsidRDefault="003C7EE0" w:rsidP="00BB512E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София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E0" w:rsidRDefault="003C7EE0" w:rsidP="00BB512E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</w:p>
          <w:p w:rsidR="00C31F7B" w:rsidRDefault="00C31F7B" w:rsidP="00C31F7B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Офис</w:t>
            </w:r>
          </w:p>
          <w:p w:rsidR="00C31F7B" w:rsidRPr="00C31F7B" w:rsidRDefault="00C31F7B" w:rsidP="00C31F7B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София област</w:t>
            </w:r>
          </w:p>
          <w:p w:rsidR="003C7EE0" w:rsidRPr="00E668E7" w:rsidRDefault="003C7EE0" w:rsidP="00BB512E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bg-BG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F7B" w:rsidRDefault="00C31F7B" w:rsidP="00C31F7B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9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0 - 1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2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</w:p>
          <w:p w:rsidR="003C7EE0" w:rsidRPr="00E668E7" w:rsidRDefault="00C31F7B" w:rsidP="00C31F7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От 13,00 оглед на място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B7E" w:rsidRPr="00E10895" w:rsidRDefault="00F01B7E" w:rsidP="00F01B7E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Вл. Стоянов</w:t>
            </w:r>
          </w:p>
          <w:p w:rsidR="00F01B7E" w:rsidRPr="00E10895" w:rsidRDefault="00F01B7E" w:rsidP="00F01B7E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 xml:space="preserve"> М. Михайлов</w:t>
            </w:r>
          </w:p>
          <w:p w:rsidR="003C7EE0" w:rsidRPr="001453D0" w:rsidRDefault="00F01B7E" w:rsidP="00F01B7E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Ст. Вишневски</w:t>
            </w:r>
          </w:p>
        </w:tc>
      </w:tr>
      <w:tr w:rsidR="003C7EE0" w:rsidRPr="00E668E7" w:rsidTr="00F01B7E">
        <w:trPr>
          <w:trHeight w:val="17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E0" w:rsidRPr="002F4A1F" w:rsidRDefault="008B7583" w:rsidP="003C7EE0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29</w:t>
            </w:r>
            <w:r w:rsidR="00F01B7E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.0</w:t>
            </w:r>
            <w:r w:rsidR="00F01B7E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9</w:t>
            </w:r>
            <w:r w:rsidR="003C7EE0" w:rsidRPr="001453D0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.20</w:t>
            </w:r>
            <w:r w:rsidR="003C7EE0" w:rsidRPr="001453D0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2</w:t>
            </w:r>
            <w:r w:rsidR="003C7EE0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E0" w:rsidRPr="00E668E7" w:rsidRDefault="003C7EE0" w:rsidP="00BB512E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София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E0" w:rsidRPr="00E668E7" w:rsidRDefault="003C7EE0" w:rsidP="00BB512E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София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E0" w:rsidRDefault="003C7EE0" w:rsidP="00BB512E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</w:p>
          <w:p w:rsidR="00C31F7B" w:rsidRDefault="00C31F7B" w:rsidP="00C31F7B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Офис</w:t>
            </w:r>
          </w:p>
          <w:p w:rsidR="00C31F7B" w:rsidRPr="00C31F7B" w:rsidRDefault="00C31F7B" w:rsidP="00C31F7B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София област</w:t>
            </w:r>
          </w:p>
          <w:p w:rsidR="003C7EE0" w:rsidRPr="00E668E7" w:rsidRDefault="003C7EE0" w:rsidP="00BB512E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bg-BG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F7B" w:rsidRDefault="00C31F7B" w:rsidP="00C31F7B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9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0 - 1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2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</w:p>
          <w:p w:rsidR="003C7EE0" w:rsidRPr="00E668E7" w:rsidRDefault="00C31F7B" w:rsidP="00C31F7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От 13,00 оглед на място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B7E" w:rsidRPr="00E10895" w:rsidRDefault="00F01B7E" w:rsidP="00F01B7E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Вл. Стоянов</w:t>
            </w:r>
          </w:p>
          <w:p w:rsidR="00F01B7E" w:rsidRPr="00E10895" w:rsidRDefault="00F01B7E" w:rsidP="00F01B7E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 xml:space="preserve"> М. Михайлов</w:t>
            </w:r>
          </w:p>
          <w:p w:rsidR="003C7EE0" w:rsidRPr="001453D0" w:rsidRDefault="00F01B7E" w:rsidP="00F01B7E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Ст. Вишневски</w:t>
            </w:r>
          </w:p>
        </w:tc>
      </w:tr>
      <w:tr w:rsidR="003C7EE0" w:rsidRPr="00E668E7" w:rsidTr="00F01B7E">
        <w:trPr>
          <w:trHeight w:val="17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E0" w:rsidRPr="002F4A1F" w:rsidRDefault="008B7583" w:rsidP="003C7EE0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30.09.2026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E0" w:rsidRPr="00E668E7" w:rsidRDefault="008B7583" w:rsidP="00BB512E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София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E0" w:rsidRPr="00E668E7" w:rsidRDefault="008B7583" w:rsidP="00BB512E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София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F7B" w:rsidRPr="00C31F7B" w:rsidRDefault="00C31F7B" w:rsidP="00C31F7B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</w:p>
          <w:p w:rsidR="008B7583" w:rsidRDefault="008B7583" w:rsidP="008B7583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Офис</w:t>
            </w:r>
          </w:p>
          <w:p w:rsidR="008B7583" w:rsidRPr="00C31F7B" w:rsidRDefault="008B7583" w:rsidP="008B7583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София област</w:t>
            </w:r>
          </w:p>
          <w:p w:rsidR="003C7EE0" w:rsidRPr="00E668E7" w:rsidRDefault="003C7EE0" w:rsidP="00BB512E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bg-BG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583" w:rsidRDefault="008B7583" w:rsidP="008B758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9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0 - 1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2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0</w:t>
            </w:r>
            <w:r w:rsidRPr="00E668E7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0</w:t>
            </w:r>
          </w:p>
          <w:p w:rsidR="003C7EE0" w:rsidRPr="00E668E7" w:rsidRDefault="008B7583" w:rsidP="008B758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От 13,00 оглед на място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583" w:rsidRPr="00E10895" w:rsidRDefault="008B7583" w:rsidP="008B7583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eastAsia="bg-BG"/>
              </w:rPr>
              <w:t>Вл. Стоянов</w:t>
            </w:r>
          </w:p>
          <w:p w:rsidR="008B7583" w:rsidRPr="00E10895" w:rsidRDefault="008B7583" w:rsidP="008B7583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 xml:space="preserve"> М. Михайлов</w:t>
            </w:r>
          </w:p>
          <w:p w:rsidR="003C7EE0" w:rsidRPr="001453D0" w:rsidRDefault="008B7583" w:rsidP="008B7583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  <w:r w:rsidRPr="00E10895"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  <w:t>Ст. Вишневски</w:t>
            </w:r>
          </w:p>
        </w:tc>
      </w:tr>
      <w:tr w:rsidR="003C7EE0" w:rsidRPr="00E668E7" w:rsidTr="00F01B7E">
        <w:trPr>
          <w:trHeight w:val="70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E0" w:rsidRPr="002F4A1F" w:rsidRDefault="003C7EE0" w:rsidP="00BB512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E0" w:rsidRPr="00E668E7" w:rsidRDefault="003C7EE0" w:rsidP="00BB512E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sz w:val="22"/>
                <w:szCs w:val="22"/>
                <w:lang w:eastAsia="bg-BG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E0" w:rsidRPr="00E668E7" w:rsidRDefault="003C7EE0" w:rsidP="00BB512E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sz w:val="22"/>
                <w:szCs w:val="22"/>
                <w:lang w:eastAsia="bg-BG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E0" w:rsidRDefault="003C7EE0" w:rsidP="00BB512E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</w:p>
          <w:p w:rsidR="003C7EE0" w:rsidRPr="003C7EE0" w:rsidRDefault="003C7EE0" w:rsidP="00F01B7E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bg-BG" w:eastAsia="bg-BG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E0" w:rsidRPr="00E668E7" w:rsidRDefault="003C7EE0" w:rsidP="00C31F7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E0" w:rsidRPr="001453D0" w:rsidRDefault="003C7EE0" w:rsidP="001077D7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</w:p>
        </w:tc>
      </w:tr>
      <w:tr w:rsidR="003C7EE0" w:rsidRPr="00E668E7" w:rsidTr="00F01B7E">
        <w:trPr>
          <w:trHeight w:val="223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E0" w:rsidRPr="002F4A1F" w:rsidRDefault="003C7EE0" w:rsidP="003C7EE0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E0" w:rsidRPr="00E668E7" w:rsidRDefault="003C7EE0" w:rsidP="00BB512E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sz w:val="22"/>
                <w:szCs w:val="22"/>
                <w:lang w:eastAsia="bg-BG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E0" w:rsidRPr="00E668E7" w:rsidRDefault="003C7EE0" w:rsidP="00BB512E">
            <w:pPr>
              <w:spacing w:line="276" w:lineRule="auto"/>
              <w:ind w:left="-119" w:right="-115"/>
              <w:jc w:val="center"/>
              <w:rPr>
                <w:rFonts w:ascii="Arial" w:hAnsi="Arial" w:cs="Arial"/>
                <w:sz w:val="22"/>
                <w:szCs w:val="22"/>
                <w:lang w:eastAsia="bg-BG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E0" w:rsidRDefault="003C7EE0" w:rsidP="00BB512E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bg-BG" w:eastAsia="bg-BG"/>
              </w:rPr>
            </w:pPr>
          </w:p>
          <w:p w:rsidR="003C7EE0" w:rsidRPr="00E668E7" w:rsidRDefault="003C7EE0" w:rsidP="00F01B7E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bg-BG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E0" w:rsidRPr="00E668E7" w:rsidRDefault="003C7EE0" w:rsidP="00C31F7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E0" w:rsidRPr="001453D0" w:rsidRDefault="003C7EE0" w:rsidP="001077D7">
            <w:pPr>
              <w:spacing w:line="0" w:lineRule="atLeast"/>
              <w:ind w:left="-16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eastAsia="bg-BG"/>
              </w:rPr>
            </w:pPr>
          </w:p>
        </w:tc>
      </w:tr>
    </w:tbl>
    <w:p w:rsidR="00A94464" w:rsidRDefault="00A94464" w:rsidP="004E28FE">
      <w:pPr>
        <w:tabs>
          <w:tab w:val="left" w:pos="3465"/>
        </w:tabs>
        <w:rPr>
          <w:rFonts w:ascii="Arial" w:hAnsi="Arial" w:cs="Arial"/>
          <w:sz w:val="22"/>
          <w:szCs w:val="22"/>
          <w:lang w:val="bg-BG"/>
        </w:rPr>
      </w:pPr>
    </w:p>
    <w:p w:rsidR="00A94464" w:rsidRDefault="00A94464" w:rsidP="004E28FE">
      <w:pPr>
        <w:tabs>
          <w:tab w:val="left" w:pos="3465"/>
        </w:tabs>
        <w:rPr>
          <w:rFonts w:ascii="Arial" w:hAnsi="Arial" w:cs="Arial"/>
          <w:sz w:val="22"/>
          <w:szCs w:val="22"/>
          <w:lang w:val="bg-BG"/>
        </w:rPr>
      </w:pPr>
    </w:p>
    <w:p w:rsidR="00A94464" w:rsidRDefault="00A94464" w:rsidP="004E28FE">
      <w:pPr>
        <w:tabs>
          <w:tab w:val="left" w:pos="3465"/>
        </w:tabs>
        <w:rPr>
          <w:rFonts w:ascii="Arial" w:hAnsi="Arial" w:cs="Arial"/>
          <w:sz w:val="22"/>
          <w:szCs w:val="22"/>
          <w:lang w:val="bg-BG"/>
        </w:rPr>
      </w:pPr>
    </w:p>
    <w:p w:rsidR="00A94464" w:rsidRDefault="00A94464" w:rsidP="004E28FE">
      <w:pPr>
        <w:tabs>
          <w:tab w:val="left" w:pos="3465"/>
        </w:tabs>
        <w:rPr>
          <w:rFonts w:ascii="Arial" w:hAnsi="Arial" w:cs="Arial"/>
          <w:sz w:val="22"/>
          <w:szCs w:val="22"/>
          <w:lang w:val="bg-BG"/>
        </w:rPr>
      </w:pPr>
    </w:p>
    <w:p w:rsidR="00A94464" w:rsidRDefault="00A94464" w:rsidP="004E28FE">
      <w:pPr>
        <w:tabs>
          <w:tab w:val="left" w:pos="3465"/>
        </w:tabs>
        <w:rPr>
          <w:rFonts w:ascii="Arial" w:hAnsi="Arial" w:cs="Arial"/>
          <w:sz w:val="22"/>
          <w:szCs w:val="22"/>
          <w:lang w:val="bg-BG"/>
        </w:rPr>
      </w:pPr>
    </w:p>
    <w:p w:rsidR="00A94464" w:rsidRDefault="00A94464" w:rsidP="004E28FE">
      <w:pPr>
        <w:tabs>
          <w:tab w:val="left" w:pos="3465"/>
        </w:tabs>
        <w:rPr>
          <w:rFonts w:ascii="Arial" w:hAnsi="Arial" w:cs="Arial"/>
          <w:sz w:val="22"/>
          <w:szCs w:val="22"/>
          <w:lang w:val="bg-BG"/>
        </w:rPr>
      </w:pPr>
    </w:p>
    <w:p w:rsidR="00E87790" w:rsidRPr="004E28FE" w:rsidRDefault="003A63B6" w:rsidP="004E28FE">
      <w:pPr>
        <w:tabs>
          <w:tab w:val="left" w:pos="346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C31F7B" w:rsidRDefault="00E668E7" w:rsidP="00E668E7">
      <w:pPr>
        <w:rPr>
          <w:rFonts w:ascii="Arial" w:hAnsi="Arial" w:cs="Arial"/>
          <w:b/>
          <w:sz w:val="22"/>
          <w:szCs w:val="22"/>
          <w:u w:val="single"/>
        </w:rPr>
      </w:pPr>
      <w:r w:rsidRPr="00E668E7">
        <w:rPr>
          <w:rFonts w:ascii="Arial" w:hAnsi="Arial" w:cs="Arial"/>
          <w:b/>
          <w:sz w:val="22"/>
          <w:szCs w:val="22"/>
          <w:u w:val="single"/>
        </w:rPr>
        <w:lastRenderedPageBreak/>
        <w:t>На посочените места  се представя ЗГТ  за извършване на ГТП.</w:t>
      </w:r>
    </w:p>
    <w:p w:rsidR="00416CD5" w:rsidRPr="004E28FE" w:rsidRDefault="00C31F7B" w:rsidP="00416CD5">
      <w:pPr>
        <w:rPr>
          <w:b/>
          <w:i/>
          <w:u w:val="single"/>
        </w:rPr>
      </w:pPr>
      <w:r w:rsidRPr="00C31F7B">
        <w:rPr>
          <w:b/>
          <w:i/>
          <w:u w:val="single"/>
        </w:rPr>
        <w:t>Забележка: ОДЗ си запазва правото на промени в графика.</w:t>
      </w:r>
    </w:p>
    <w:p w:rsidR="00416CD5" w:rsidRDefault="00416CD5" w:rsidP="004E28FE">
      <w:pPr>
        <w:rPr>
          <w:rFonts w:ascii="Arial" w:hAnsi="Arial" w:cs="Arial"/>
          <w:b/>
          <w:i/>
          <w:sz w:val="22"/>
          <w:szCs w:val="22"/>
          <w:u w:val="single"/>
        </w:rPr>
      </w:pPr>
      <w:r w:rsidRPr="00E668E7">
        <w:rPr>
          <w:rFonts w:ascii="Arial" w:hAnsi="Arial" w:cs="Arial"/>
          <w:b/>
          <w:i/>
          <w:sz w:val="22"/>
          <w:szCs w:val="22"/>
          <w:u w:val="single"/>
        </w:rPr>
        <w:t>Телефони за допълнителна информация:</w:t>
      </w:r>
    </w:p>
    <w:p w:rsidR="00F74440" w:rsidRPr="005968F9" w:rsidRDefault="00F74440" w:rsidP="004E28FE">
      <w:pPr>
        <w:rPr>
          <w:rFonts w:ascii="Arial" w:hAnsi="Arial" w:cs="Arial"/>
          <w:b/>
          <w:i/>
          <w:sz w:val="22"/>
          <w:szCs w:val="22"/>
        </w:rPr>
      </w:pPr>
      <w:r w:rsidRPr="002F4A1F">
        <w:rPr>
          <w:rFonts w:ascii="Arial" w:hAnsi="Arial" w:cs="Arial"/>
          <w:b/>
          <w:i/>
          <w:sz w:val="22"/>
          <w:szCs w:val="22"/>
          <w:lang w:val="bg-BG"/>
        </w:rPr>
        <w:t xml:space="preserve">Гл. инспектор </w:t>
      </w:r>
      <w:r w:rsidR="005968F9">
        <w:rPr>
          <w:rFonts w:ascii="Arial" w:hAnsi="Arial" w:cs="Arial"/>
          <w:b/>
          <w:i/>
          <w:sz w:val="22"/>
          <w:szCs w:val="22"/>
          <w:lang w:val="bg-BG"/>
        </w:rPr>
        <w:t>Михаил Михайлов – 089</w:t>
      </w:r>
      <w:r w:rsidR="005968F9">
        <w:rPr>
          <w:rFonts w:ascii="Arial" w:hAnsi="Arial" w:cs="Arial"/>
          <w:b/>
          <w:i/>
          <w:sz w:val="22"/>
          <w:szCs w:val="22"/>
        </w:rPr>
        <w:t>4 451 688</w:t>
      </w:r>
    </w:p>
    <w:p w:rsidR="005D1058" w:rsidRDefault="002F4A1F" w:rsidP="004E28FE">
      <w:pPr>
        <w:rPr>
          <w:rFonts w:ascii="Arial" w:hAnsi="Arial" w:cs="Arial"/>
          <w:b/>
          <w:i/>
          <w:sz w:val="22"/>
          <w:szCs w:val="22"/>
          <w:lang w:val="bg-BG"/>
        </w:rPr>
      </w:pPr>
      <w:r w:rsidRPr="002F4A1F">
        <w:rPr>
          <w:rFonts w:ascii="Arial" w:hAnsi="Arial" w:cs="Arial"/>
          <w:b/>
          <w:i/>
          <w:sz w:val="22"/>
          <w:szCs w:val="22"/>
          <w:lang w:val="bg-BG"/>
        </w:rPr>
        <w:t>Гл. инспектор Владислав Стоянов – 0894 451</w:t>
      </w:r>
      <w:r w:rsidR="00E10895">
        <w:rPr>
          <w:rFonts w:ascii="Arial" w:hAnsi="Arial" w:cs="Arial"/>
          <w:b/>
          <w:i/>
          <w:sz w:val="22"/>
          <w:szCs w:val="22"/>
          <w:lang w:val="bg-BG"/>
        </w:rPr>
        <w:t> </w:t>
      </w:r>
      <w:r w:rsidRPr="002F4A1F">
        <w:rPr>
          <w:rFonts w:ascii="Arial" w:hAnsi="Arial" w:cs="Arial"/>
          <w:b/>
          <w:i/>
          <w:sz w:val="22"/>
          <w:szCs w:val="22"/>
          <w:lang w:val="bg-BG"/>
        </w:rPr>
        <w:t>674</w:t>
      </w:r>
    </w:p>
    <w:p w:rsidR="00F01B7E" w:rsidRPr="004E28FE" w:rsidRDefault="00E10895" w:rsidP="004E28FE">
      <w:pPr>
        <w:rPr>
          <w:rFonts w:ascii="Arial" w:hAnsi="Arial" w:cs="Arial"/>
          <w:b/>
          <w:i/>
          <w:sz w:val="22"/>
          <w:szCs w:val="22"/>
          <w:lang w:val="bg-BG"/>
        </w:rPr>
      </w:pPr>
      <w:r>
        <w:rPr>
          <w:rFonts w:ascii="Arial" w:hAnsi="Arial" w:cs="Arial"/>
          <w:b/>
          <w:i/>
          <w:sz w:val="22"/>
          <w:szCs w:val="22"/>
          <w:lang w:val="bg-BG"/>
        </w:rPr>
        <w:t xml:space="preserve">Гл. инспектор Станислав Вищневски </w:t>
      </w:r>
      <w:r w:rsidR="002317D2">
        <w:rPr>
          <w:rFonts w:ascii="Arial" w:hAnsi="Arial" w:cs="Arial"/>
          <w:b/>
          <w:i/>
          <w:sz w:val="22"/>
          <w:szCs w:val="22"/>
          <w:lang w:val="bg-BG"/>
        </w:rPr>
        <w:t>-</w:t>
      </w:r>
    </w:p>
    <w:p w:rsidR="00E10895" w:rsidRDefault="00E10895" w:rsidP="004E28FE">
      <w:pPr>
        <w:rPr>
          <w:rFonts w:ascii="Arial" w:hAnsi="Arial" w:cs="Arial"/>
          <w:sz w:val="22"/>
          <w:szCs w:val="22"/>
          <w:lang w:val="bg-BG"/>
        </w:rPr>
      </w:pPr>
    </w:p>
    <w:p w:rsidR="00416CD5" w:rsidRPr="00E668E7" w:rsidRDefault="00E10895" w:rsidP="004E28F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Дата: </w:t>
      </w:r>
      <w:r>
        <w:rPr>
          <w:rFonts w:ascii="Arial" w:hAnsi="Arial" w:cs="Arial"/>
          <w:sz w:val="22"/>
          <w:szCs w:val="22"/>
          <w:lang w:val="bg-BG"/>
        </w:rPr>
        <w:t>01</w:t>
      </w:r>
      <w:r w:rsidR="00416CD5" w:rsidRPr="00E668E7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  <w:lang w:val="bg-BG"/>
        </w:rPr>
        <w:t>9</w:t>
      </w:r>
      <w:r w:rsidR="00416CD5" w:rsidRPr="00E668E7">
        <w:rPr>
          <w:rFonts w:ascii="Arial" w:hAnsi="Arial" w:cs="Arial"/>
          <w:sz w:val="22"/>
          <w:szCs w:val="22"/>
        </w:rPr>
        <w:t>.20</w:t>
      </w:r>
      <w:r w:rsidR="003C7EE0">
        <w:rPr>
          <w:rFonts w:ascii="Arial" w:hAnsi="Arial" w:cs="Arial"/>
          <w:sz w:val="22"/>
          <w:szCs w:val="22"/>
          <w:lang w:val="bg-BG"/>
        </w:rPr>
        <w:t>26</w:t>
      </w:r>
      <w:r w:rsidR="00416CD5" w:rsidRPr="00E668E7">
        <w:rPr>
          <w:rFonts w:ascii="Arial" w:hAnsi="Arial" w:cs="Arial"/>
          <w:sz w:val="22"/>
          <w:szCs w:val="22"/>
          <w:lang w:val="ru-RU"/>
        </w:rPr>
        <w:t xml:space="preserve"> </w:t>
      </w:r>
      <w:r w:rsidR="00416CD5" w:rsidRPr="00E668E7">
        <w:rPr>
          <w:rFonts w:ascii="Arial" w:hAnsi="Arial" w:cs="Arial"/>
          <w:sz w:val="22"/>
          <w:szCs w:val="22"/>
        </w:rPr>
        <w:t>г.</w:t>
      </w:r>
      <w:r w:rsidR="00416CD5" w:rsidRPr="00E668E7">
        <w:rPr>
          <w:rFonts w:ascii="Arial" w:hAnsi="Arial" w:cs="Arial"/>
          <w:sz w:val="22"/>
          <w:szCs w:val="22"/>
        </w:rPr>
        <w:tab/>
      </w:r>
      <w:r w:rsidR="00416CD5" w:rsidRPr="00E668E7">
        <w:rPr>
          <w:rFonts w:ascii="Arial" w:hAnsi="Arial" w:cs="Arial"/>
          <w:sz w:val="22"/>
          <w:szCs w:val="22"/>
        </w:rPr>
        <w:tab/>
      </w:r>
      <w:r w:rsidR="00416CD5" w:rsidRPr="00E668E7">
        <w:rPr>
          <w:rFonts w:ascii="Arial" w:hAnsi="Arial" w:cs="Arial"/>
          <w:sz w:val="22"/>
          <w:szCs w:val="22"/>
        </w:rPr>
        <w:tab/>
      </w:r>
      <w:r w:rsidR="00416CD5" w:rsidRPr="00E668E7">
        <w:rPr>
          <w:rFonts w:ascii="Arial" w:hAnsi="Arial" w:cs="Arial"/>
          <w:sz w:val="22"/>
          <w:szCs w:val="22"/>
        </w:rPr>
        <w:tab/>
      </w:r>
      <w:r w:rsidR="00416CD5" w:rsidRPr="00E668E7">
        <w:rPr>
          <w:rFonts w:ascii="Arial" w:hAnsi="Arial" w:cs="Arial"/>
          <w:sz w:val="22"/>
          <w:szCs w:val="22"/>
        </w:rPr>
        <w:tab/>
      </w:r>
      <w:r w:rsidR="00416CD5" w:rsidRPr="00E668E7">
        <w:rPr>
          <w:rFonts w:ascii="Arial" w:hAnsi="Arial" w:cs="Arial"/>
          <w:sz w:val="22"/>
          <w:szCs w:val="22"/>
        </w:rPr>
        <w:tab/>
      </w:r>
    </w:p>
    <w:p w:rsidR="00505601" w:rsidRDefault="00505601" w:rsidP="00FE63CE">
      <w:pPr>
        <w:ind w:left="360"/>
        <w:jc w:val="both"/>
        <w:rPr>
          <w:rFonts w:ascii="Arial" w:hAnsi="Arial" w:cs="Arial"/>
          <w:sz w:val="22"/>
          <w:szCs w:val="22"/>
          <w:lang w:val="bg-BG"/>
        </w:rPr>
      </w:pPr>
    </w:p>
    <w:sectPr w:rsidR="00505601" w:rsidSect="004E28FE">
      <w:footerReference w:type="default" r:id="rId8"/>
      <w:headerReference w:type="first" r:id="rId9"/>
      <w:footerReference w:type="first" r:id="rId10"/>
      <w:pgSz w:w="11907" w:h="16840" w:code="9"/>
      <w:pgMar w:top="426" w:right="850" w:bottom="567" w:left="1276" w:header="284" w:footer="23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6E5" w:rsidRDefault="007306E5">
      <w:r>
        <w:separator/>
      </w:r>
    </w:p>
  </w:endnote>
  <w:endnote w:type="continuationSeparator" w:id="0">
    <w:p w:rsidR="007306E5" w:rsidRDefault="00730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E20" w:rsidRDefault="003C2E20" w:rsidP="003C2E20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3C2E20" w:rsidRPr="00611599" w:rsidRDefault="003C2E20" w:rsidP="002639F4">
    <w:pPr>
      <w:jc w:val="center"/>
      <w:rPr>
        <w:rFonts w:ascii="Verdana" w:hAnsi="Verdana"/>
        <w:color w:val="4F81BD" w:themeColor="accent1"/>
        <w:sz w:val="16"/>
        <w:szCs w:val="16"/>
        <w:lang w:val="ru-RU"/>
      </w:rPr>
    </w:pPr>
    <w:r w:rsidRPr="002639F4">
      <w:rPr>
        <w:rFonts w:ascii="Verdana" w:hAnsi="Verdana"/>
        <w:noProof/>
        <w:sz w:val="16"/>
        <w:szCs w:val="16"/>
        <w:lang w:val="bg-BG"/>
      </w:rPr>
      <w:t>гр. София 10</w:t>
    </w:r>
    <w:r w:rsidRPr="002639F4">
      <w:rPr>
        <w:rFonts w:ascii="Verdana" w:hAnsi="Verdana"/>
        <w:noProof/>
        <w:sz w:val="16"/>
        <w:szCs w:val="16"/>
        <w:lang w:val="ru-RU"/>
      </w:rPr>
      <w:t>0</w:t>
    </w:r>
    <w:r w:rsidRPr="002639F4">
      <w:rPr>
        <w:rFonts w:ascii="Verdana" w:hAnsi="Verdana"/>
        <w:noProof/>
        <w:sz w:val="16"/>
        <w:szCs w:val="16"/>
        <w:lang w:val="bg-BG"/>
      </w:rPr>
      <w:t xml:space="preserve">0, бул. "Витоша" №4, </w:t>
    </w:r>
    <w:r w:rsidRPr="00611599">
      <w:rPr>
        <w:rFonts w:ascii="Verdana" w:hAnsi="Verdana"/>
        <w:color w:val="365F91" w:themeColor="accent1" w:themeShade="BF"/>
        <w:sz w:val="16"/>
        <w:szCs w:val="16"/>
        <w:u w:val="single"/>
      </w:rPr>
      <w:t>http</w:t>
    </w:r>
    <w:r w:rsidRPr="00611599">
      <w:rPr>
        <w:rFonts w:ascii="Verdana" w:hAnsi="Verdana"/>
        <w:color w:val="365F91" w:themeColor="accent1" w:themeShade="BF"/>
        <w:sz w:val="16"/>
        <w:szCs w:val="16"/>
        <w:u w:val="single"/>
        <w:lang w:val="ru-RU"/>
      </w:rPr>
      <w:t>://</w:t>
    </w:r>
    <w:r w:rsidRPr="00611599">
      <w:rPr>
        <w:rFonts w:ascii="Verdana" w:hAnsi="Verdana"/>
        <w:color w:val="365F91" w:themeColor="accent1" w:themeShade="BF"/>
        <w:sz w:val="16"/>
        <w:szCs w:val="16"/>
        <w:u w:val="single"/>
      </w:rPr>
      <w:t>mzh</w:t>
    </w:r>
    <w:r w:rsidRPr="00611599">
      <w:rPr>
        <w:rFonts w:ascii="Verdana" w:hAnsi="Verdana"/>
        <w:color w:val="365F91" w:themeColor="accent1" w:themeShade="BF"/>
        <w:sz w:val="16"/>
        <w:szCs w:val="16"/>
        <w:u w:val="single"/>
        <w:lang w:val="ru-RU"/>
      </w:rPr>
      <w:t>.</w:t>
    </w:r>
    <w:r w:rsidRPr="00611599">
      <w:rPr>
        <w:rFonts w:ascii="Verdana" w:hAnsi="Verdana"/>
        <w:color w:val="365F91" w:themeColor="accent1" w:themeShade="BF"/>
        <w:sz w:val="16"/>
        <w:szCs w:val="16"/>
        <w:u w:val="single"/>
      </w:rPr>
      <w:t>government</w:t>
    </w:r>
    <w:r w:rsidRPr="00611599">
      <w:rPr>
        <w:rFonts w:ascii="Verdana" w:hAnsi="Verdana"/>
        <w:color w:val="365F91" w:themeColor="accent1" w:themeShade="BF"/>
        <w:sz w:val="16"/>
        <w:szCs w:val="16"/>
        <w:u w:val="single"/>
        <w:lang w:val="ru-RU"/>
      </w:rPr>
      <w:t>.</w:t>
    </w:r>
    <w:r w:rsidRPr="00611599">
      <w:rPr>
        <w:rFonts w:ascii="Verdana" w:hAnsi="Verdana"/>
        <w:color w:val="365F91" w:themeColor="accent1" w:themeShade="BF"/>
        <w:sz w:val="16"/>
        <w:szCs w:val="16"/>
        <w:u w:val="single"/>
      </w:rPr>
      <w:t>bg</w:t>
    </w:r>
    <w:r w:rsidRPr="00611599">
      <w:rPr>
        <w:rFonts w:ascii="Verdana" w:hAnsi="Verdana"/>
        <w:color w:val="365F91" w:themeColor="accent1" w:themeShade="BF"/>
        <w:sz w:val="16"/>
        <w:szCs w:val="16"/>
        <w:u w:val="single"/>
        <w:lang w:val="ru-RU"/>
      </w:rPr>
      <w:t>/</w:t>
    </w:r>
    <w:r w:rsidRPr="00611599">
      <w:rPr>
        <w:rFonts w:ascii="Verdana" w:hAnsi="Verdana"/>
        <w:color w:val="365F91" w:themeColor="accent1" w:themeShade="BF"/>
        <w:sz w:val="16"/>
        <w:szCs w:val="16"/>
        <w:u w:val="single"/>
      </w:rPr>
      <w:t>odz</w:t>
    </w:r>
    <w:r w:rsidRPr="00611599">
      <w:rPr>
        <w:rFonts w:ascii="Verdana" w:hAnsi="Verdana"/>
        <w:color w:val="365F91" w:themeColor="accent1" w:themeShade="BF"/>
        <w:sz w:val="16"/>
        <w:szCs w:val="16"/>
        <w:u w:val="single"/>
        <w:lang w:val="ru-RU"/>
      </w:rPr>
      <w:t>-</w:t>
    </w:r>
    <w:r w:rsidRPr="00611599">
      <w:rPr>
        <w:rFonts w:ascii="Verdana" w:hAnsi="Verdana"/>
        <w:color w:val="365F91" w:themeColor="accent1" w:themeShade="BF"/>
        <w:sz w:val="16"/>
        <w:szCs w:val="16"/>
        <w:u w:val="single"/>
      </w:rPr>
      <w:t>sofiaoblast</w:t>
    </w:r>
  </w:p>
  <w:p w:rsidR="003C2E20" w:rsidRPr="002639F4" w:rsidRDefault="003C2E20" w:rsidP="002639F4">
    <w:pPr>
      <w:jc w:val="center"/>
      <w:rPr>
        <w:rFonts w:ascii="Verdana" w:hAnsi="Verdana"/>
        <w:noProof/>
        <w:sz w:val="16"/>
        <w:szCs w:val="16"/>
        <w:lang w:val="ru-RU"/>
      </w:rPr>
    </w:pPr>
  </w:p>
  <w:p w:rsidR="003C2E20" w:rsidRPr="002639F4" w:rsidRDefault="00B652B8" w:rsidP="002639F4">
    <w:pPr>
      <w:jc w:val="center"/>
      <w:rPr>
        <w:rFonts w:ascii="Verdana" w:hAnsi="Verdana"/>
        <w:noProof/>
        <w:sz w:val="16"/>
        <w:szCs w:val="16"/>
        <w:lang w:val="bg-BG"/>
      </w:rPr>
    </w:pPr>
    <w:r>
      <w:rPr>
        <w:rFonts w:ascii="Tahoma" w:hAnsi="Tahoma" w:cs="Tahoma"/>
        <w:color w:val="4D4D4D"/>
        <w:sz w:val="17"/>
        <w:szCs w:val="17"/>
        <w:shd w:val="clear" w:color="auto" w:fill="E6E6E6"/>
      </w:rPr>
      <w:t> </w:t>
    </w:r>
    <w:r w:rsidRPr="00B652B8">
      <w:rPr>
        <w:rFonts w:ascii="Tahoma" w:hAnsi="Tahoma" w:cs="Tahoma"/>
        <w:color w:val="000000" w:themeColor="text1"/>
        <w:sz w:val="17"/>
        <w:szCs w:val="17"/>
        <w:shd w:val="clear" w:color="auto" w:fill="E6E6E6"/>
      </w:rPr>
      <w:t>Тел.: (+3592) 419 70 20</w:t>
    </w:r>
    <w:r w:rsidR="003C2E20" w:rsidRPr="002639F4">
      <w:rPr>
        <w:rFonts w:ascii="Verdana" w:hAnsi="Verdana"/>
        <w:noProof/>
        <w:sz w:val="16"/>
        <w:szCs w:val="16"/>
        <w:lang w:val="bg-BG"/>
      </w:rPr>
      <w:t xml:space="preserve">, </w:t>
    </w:r>
    <w:r w:rsidR="004B10BF" w:rsidRPr="002639F4">
      <w:rPr>
        <w:rFonts w:ascii="Verdana" w:hAnsi="Verdana"/>
        <w:noProof/>
        <w:sz w:val="16"/>
        <w:szCs w:val="16"/>
        <w:lang w:val="bg-BG"/>
      </w:rPr>
      <w:t xml:space="preserve">e-mail: </w:t>
    </w:r>
    <w:r w:rsidR="003C2E20" w:rsidRPr="002639F4">
      <w:rPr>
        <w:rFonts w:ascii="Verdana" w:hAnsi="Verdana"/>
        <w:noProof/>
        <w:sz w:val="16"/>
        <w:szCs w:val="16"/>
        <w:lang w:val="bg-BG"/>
      </w:rPr>
      <w:t>odzg_sfoblast@mzh.government.bg</w:t>
    </w:r>
  </w:p>
  <w:p w:rsidR="003C2E20" w:rsidRPr="00835BBA" w:rsidRDefault="003C2E20" w:rsidP="00835BBA">
    <w:pPr>
      <w:jc w:val="center"/>
      <w:rPr>
        <w:rFonts w:ascii="Verdana" w:hAnsi="Verdana"/>
        <w:noProof/>
        <w:sz w:val="16"/>
        <w:szCs w:val="16"/>
        <w:lang w:val="bg-BG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E20" w:rsidRDefault="003C2E20" w:rsidP="00004F45">
    <w:pPr>
      <w:jc w:val="center"/>
      <w:rPr>
        <w:rFonts w:ascii="Verdana" w:hAnsi="Verdana"/>
        <w:sz w:val="16"/>
        <w:szCs w:val="16"/>
      </w:rPr>
    </w:pPr>
    <w:r w:rsidRPr="00004F45">
      <w:rPr>
        <w:rFonts w:ascii="Verdana" w:hAnsi="Verdana"/>
        <w:noProof/>
        <w:sz w:val="16"/>
        <w:szCs w:val="16"/>
        <w:lang w:val="bg-BG"/>
      </w:rPr>
      <w:t>гр. София 10</w:t>
    </w:r>
    <w:r w:rsidRPr="00004F45">
      <w:rPr>
        <w:rFonts w:ascii="Verdana" w:hAnsi="Verdana"/>
        <w:noProof/>
        <w:sz w:val="16"/>
        <w:szCs w:val="16"/>
        <w:lang w:val="ru-RU"/>
      </w:rPr>
      <w:t>0</w:t>
    </w:r>
    <w:r w:rsidRPr="00004F45">
      <w:rPr>
        <w:rFonts w:ascii="Verdana" w:hAnsi="Verdana"/>
        <w:noProof/>
        <w:sz w:val="16"/>
        <w:szCs w:val="16"/>
        <w:lang w:val="bg-BG"/>
      </w:rPr>
      <w:t xml:space="preserve">0, бул. "Витоша" №4, </w:t>
    </w:r>
    <w:hyperlink r:id="rId1" w:history="1">
      <w:r w:rsidR="009E0F4F" w:rsidRPr="00D5155D">
        <w:rPr>
          <w:rStyle w:val="a6"/>
          <w:rFonts w:ascii="Verdana" w:hAnsi="Verdana"/>
          <w:sz w:val="16"/>
          <w:szCs w:val="16"/>
        </w:rPr>
        <w:t>http</w:t>
      </w:r>
      <w:r w:rsidR="009E0F4F" w:rsidRPr="00D5155D">
        <w:rPr>
          <w:rStyle w:val="a6"/>
          <w:rFonts w:ascii="Verdana" w:hAnsi="Verdana"/>
          <w:sz w:val="16"/>
          <w:szCs w:val="16"/>
          <w:lang w:val="ru-RU"/>
        </w:rPr>
        <w:t>://</w:t>
      </w:r>
      <w:r w:rsidR="009E0F4F" w:rsidRPr="00D5155D">
        <w:rPr>
          <w:rStyle w:val="a6"/>
          <w:rFonts w:ascii="Verdana" w:hAnsi="Verdana"/>
          <w:sz w:val="16"/>
          <w:szCs w:val="16"/>
        </w:rPr>
        <w:t>mzh</w:t>
      </w:r>
      <w:r w:rsidR="009E0F4F" w:rsidRPr="00D5155D">
        <w:rPr>
          <w:rStyle w:val="a6"/>
          <w:rFonts w:ascii="Verdana" w:hAnsi="Verdana"/>
          <w:sz w:val="16"/>
          <w:szCs w:val="16"/>
          <w:lang w:val="ru-RU"/>
        </w:rPr>
        <w:t>.</w:t>
      </w:r>
      <w:r w:rsidR="009E0F4F" w:rsidRPr="00D5155D">
        <w:rPr>
          <w:rStyle w:val="a6"/>
          <w:rFonts w:ascii="Verdana" w:hAnsi="Verdana"/>
          <w:sz w:val="16"/>
          <w:szCs w:val="16"/>
        </w:rPr>
        <w:t>government</w:t>
      </w:r>
      <w:r w:rsidR="009E0F4F" w:rsidRPr="00D5155D">
        <w:rPr>
          <w:rStyle w:val="a6"/>
          <w:rFonts w:ascii="Verdana" w:hAnsi="Verdana"/>
          <w:sz w:val="16"/>
          <w:szCs w:val="16"/>
          <w:lang w:val="ru-RU"/>
        </w:rPr>
        <w:t>.</w:t>
      </w:r>
      <w:r w:rsidR="009E0F4F" w:rsidRPr="00D5155D">
        <w:rPr>
          <w:rStyle w:val="a6"/>
          <w:rFonts w:ascii="Verdana" w:hAnsi="Verdana"/>
          <w:sz w:val="16"/>
          <w:szCs w:val="16"/>
        </w:rPr>
        <w:t>bg</w:t>
      </w:r>
      <w:r w:rsidR="009E0F4F" w:rsidRPr="00D5155D">
        <w:rPr>
          <w:rStyle w:val="a6"/>
          <w:rFonts w:ascii="Verdana" w:hAnsi="Verdana"/>
          <w:sz w:val="16"/>
          <w:szCs w:val="16"/>
          <w:lang w:val="ru-RU"/>
        </w:rPr>
        <w:t>/</w:t>
      </w:r>
      <w:r w:rsidR="009E0F4F" w:rsidRPr="00D5155D">
        <w:rPr>
          <w:rStyle w:val="a6"/>
          <w:rFonts w:ascii="Verdana" w:hAnsi="Verdana"/>
          <w:sz w:val="16"/>
          <w:szCs w:val="16"/>
        </w:rPr>
        <w:t>odz</w:t>
      </w:r>
      <w:r w:rsidR="009E0F4F" w:rsidRPr="00D5155D">
        <w:rPr>
          <w:rStyle w:val="a6"/>
          <w:rFonts w:ascii="Verdana" w:hAnsi="Verdana"/>
          <w:sz w:val="16"/>
          <w:szCs w:val="16"/>
          <w:lang w:val="ru-RU"/>
        </w:rPr>
        <w:t>-</w:t>
      </w:r>
      <w:r w:rsidR="009E0F4F" w:rsidRPr="00D5155D">
        <w:rPr>
          <w:rStyle w:val="a6"/>
          <w:rFonts w:ascii="Verdana" w:hAnsi="Verdana"/>
          <w:sz w:val="16"/>
          <w:szCs w:val="16"/>
        </w:rPr>
        <w:t>sofiaoblast</w:t>
      </w:r>
    </w:hyperlink>
  </w:p>
  <w:p w:rsidR="009E0F4F" w:rsidRPr="00004F45" w:rsidRDefault="009E0F4F" w:rsidP="00004F45">
    <w:pPr>
      <w:jc w:val="center"/>
      <w:rPr>
        <w:rFonts w:ascii="Verdana" w:hAnsi="Verdana"/>
        <w:noProof/>
        <w:sz w:val="16"/>
        <w:szCs w:val="16"/>
        <w:lang w:val="ru-RU"/>
      </w:rPr>
    </w:pPr>
  </w:p>
  <w:p w:rsidR="003C2E20" w:rsidRPr="00004F45" w:rsidRDefault="00B652B8" w:rsidP="00004F45">
    <w:pPr>
      <w:jc w:val="center"/>
      <w:rPr>
        <w:rFonts w:ascii="Verdana" w:hAnsi="Verdana"/>
        <w:noProof/>
        <w:sz w:val="16"/>
        <w:szCs w:val="16"/>
        <w:lang w:val="bg-BG"/>
      </w:rPr>
    </w:pPr>
    <w:r w:rsidRPr="00B652B8">
      <w:rPr>
        <w:rFonts w:ascii="Tahoma" w:hAnsi="Tahoma" w:cs="Tahoma"/>
        <w:color w:val="000000" w:themeColor="text1"/>
        <w:sz w:val="17"/>
        <w:szCs w:val="17"/>
        <w:shd w:val="clear" w:color="auto" w:fill="E6E6E6"/>
      </w:rPr>
      <w:t> </w:t>
    </w:r>
    <w:r w:rsidRPr="00611599">
      <w:rPr>
        <w:rFonts w:ascii="Tahoma" w:hAnsi="Tahoma" w:cs="Tahoma"/>
        <w:color w:val="000000" w:themeColor="text1"/>
        <w:sz w:val="17"/>
        <w:szCs w:val="17"/>
        <w:shd w:val="clear" w:color="auto" w:fill="E6E6E6"/>
      </w:rPr>
      <w:t>Тел.: (+3592) 419 70 20</w:t>
    </w:r>
    <w:r w:rsidR="003C2E20" w:rsidRPr="00004F45">
      <w:rPr>
        <w:rFonts w:ascii="Verdana" w:hAnsi="Verdana"/>
        <w:noProof/>
        <w:sz w:val="16"/>
        <w:szCs w:val="16"/>
        <w:lang w:val="bg-BG"/>
      </w:rPr>
      <w:t>,</w:t>
    </w:r>
    <w:r w:rsidR="004B10BF" w:rsidRPr="00004F45">
      <w:rPr>
        <w:rFonts w:ascii="Verdana" w:hAnsi="Verdana"/>
        <w:noProof/>
        <w:sz w:val="16"/>
        <w:szCs w:val="16"/>
        <w:lang w:val="bg-BG"/>
      </w:rPr>
      <w:t xml:space="preserve"> e-mail : </w:t>
    </w:r>
    <w:r w:rsidR="003C2E20" w:rsidRPr="00004F45">
      <w:rPr>
        <w:rFonts w:ascii="Verdana" w:hAnsi="Verdana"/>
        <w:noProof/>
        <w:sz w:val="16"/>
        <w:szCs w:val="16"/>
        <w:lang w:val="bg-BG"/>
      </w:rPr>
      <w:t>odzg_sfoblast@mzh.government.bg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6E5" w:rsidRDefault="007306E5">
      <w:r>
        <w:separator/>
      </w:r>
    </w:p>
  </w:footnote>
  <w:footnote w:type="continuationSeparator" w:id="0">
    <w:p w:rsidR="007306E5" w:rsidRDefault="00730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4DB" w:rsidRPr="006A3D83" w:rsidRDefault="004C74DB" w:rsidP="004C74DB">
    <w:pPr>
      <w:pStyle w:val="2"/>
      <w:rPr>
        <w:rStyle w:val="a7"/>
        <w:rFonts w:ascii="Arial" w:hAnsi="Arial" w:cs="Arial"/>
        <w:sz w:val="2"/>
        <w:szCs w:val="2"/>
      </w:rPr>
    </w:pPr>
    <w:r w:rsidRPr="006A3D83">
      <w:rPr>
        <w:rFonts w:ascii="Arial" w:hAnsi="Arial" w:cs="Arial"/>
        <w:i/>
        <w:iCs/>
        <w:noProof/>
        <w:sz w:val="2"/>
        <w:szCs w:val="2"/>
        <w:lang w:eastAsia="bg-BG"/>
      </w:rPr>
      <w:drawing>
        <wp:anchor distT="0" distB="0" distL="114300" distR="114300" simplePos="0" relativeHeight="251657216" behindDoc="0" locked="0" layoutInCell="1" allowOverlap="1" wp14:anchorId="6C482652" wp14:editId="26F2FB39">
          <wp:simplePos x="0" y="0"/>
          <wp:positionH relativeFrom="column">
            <wp:posOffset>-635</wp:posOffset>
          </wp:positionH>
          <wp:positionV relativeFrom="paragraph">
            <wp:posOffset>-66040</wp:posOffset>
          </wp:positionV>
          <wp:extent cx="600710" cy="832485"/>
          <wp:effectExtent l="0" t="0" r="8890" b="5715"/>
          <wp:wrapSquare wrapText="bothSides"/>
          <wp:docPr id="15" name="Picture 15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C74DB" w:rsidRPr="006A3D83" w:rsidRDefault="004C74DB" w:rsidP="004C74DB">
    <w:pPr>
      <w:pStyle w:val="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Arial" w:hAnsi="Arial" w:cs="Arial"/>
        <w:spacing w:val="40"/>
        <w:sz w:val="30"/>
        <w:szCs w:val="30"/>
      </w:rPr>
    </w:pPr>
    <w:r w:rsidRPr="006A3D83">
      <w:rPr>
        <w:rFonts w:ascii="Arial" w:hAnsi="Arial" w:cs="Arial"/>
        <w:i/>
        <w:iCs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29C6EAE" wp14:editId="564EF329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0" t="0" r="0" b="0"/>
              <wp:wrapNone/>
              <wp:docPr id="2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DE0D7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05pt;margin-top:.65pt;width:0;height:4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"/>
          </w:pict>
        </mc:Fallback>
      </mc:AlternateContent>
    </w:r>
    <w:r w:rsidRPr="006A3D83">
      <w:rPr>
        <w:rFonts w:ascii="Arial" w:hAnsi="Arial" w:cs="Arial"/>
        <w:spacing w:val="40"/>
        <w:sz w:val="30"/>
        <w:szCs w:val="30"/>
      </w:rPr>
      <w:t>РЕПУБЛИКА БЪЛГАРИЯ</w:t>
    </w:r>
  </w:p>
  <w:p w:rsidR="004C74DB" w:rsidRPr="006A3D83" w:rsidRDefault="004C74DB" w:rsidP="004C74DB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Arial" w:hAnsi="Arial" w:cs="Arial"/>
        <w:b w:val="0"/>
        <w:spacing w:val="40"/>
        <w:sz w:val="26"/>
        <w:szCs w:val="26"/>
        <w:lang w:val="en-US"/>
      </w:rPr>
    </w:pPr>
    <w:r w:rsidRPr="006A3D83">
      <w:rPr>
        <w:rFonts w:ascii="Arial" w:hAnsi="Arial" w:cs="Arial"/>
        <w:sz w:val="36"/>
        <w:szCs w:val="36"/>
      </w:rPr>
      <w:tab/>
    </w:r>
    <w:r w:rsidR="006A3D83">
      <w:rPr>
        <w:rFonts w:ascii="Arial" w:hAnsi="Arial" w:cs="Arial"/>
        <w:b w:val="0"/>
        <w:spacing w:val="40"/>
        <w:sz w:val="26"/>
        <w:szCs w:val="26"/>
      </w:rPr>
      <w:t>Министерство на земеделието</w:t>
    </w:r>
    <w:r w:rsidR="003A63B6">
      <w:rPr>
        <w:rFonts w:ascii="Arial" w:hAnsi="Arial" w:cs="Arial"/>
        <w:b w:val="0"/>
        <w:spacing w:val="40"/>
        <w:sz w:val="26"/>
        <w:szCs w:val="26"/>
      </w:rPr>
      <w:t xml:space="preserve"> и храните</w:t>
    </w:r>
  </w:p>
  <w:p w:rsidR="004C74DB" w:rsidRPr="006A3D83" w:rsidRDefault="006A3D83" w:rsidP="004C74DB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Arial" w:hAnsi="Arial" w:cs="Arial"/>
        <w:b w:val="0"/>
        <w:spacing w:val="40"/>
        <w:sz w:val="26"/>
        <w:szCs w:val="26"/>
      </w:rPr>
    </w:pPr>
    <w:r>
      <w:rPr>
        <w:rFonts w:ascii="Arial" w:hAnsi="Arial" w:cs="Arial"/>
        <w:b w:val="0"/>
        <w:spacing w:val="40"/>
        <w:sz w:val="26"/>
        <w:szCs w:val="26"/>
      </w:rPr>
      <w:tab/>
      <w:t>Областна дирекция „Земеделие</w:t>
    </w:r>
    <w:r w:rsidR="004C74DB" w:rsidRPr="006A3D83">
      <w:rPr>
        <w:rFonts w:ascii="Arial" w:hAnsi="Arial" w:cs="Arial"/>
        <w:b w:val="0"/>
        <w:spacing w:val="40"/>
        <w:sz w:val="26"/>
        <w:szCs w:val="26"/>
      </w:rPr>
      <w:t xml:space="preserve"> София област      </w:t>
    </w:r>
  </w:p>
  <w:p w:rsidR="00983B22" w:rsidRPr="00612265" w:rsidRDefault="00612265" w:rsidP="00983B22">
    <w:pPr>
      <w:rPr>
        <w:b/>
      </w:rPr>
    </w:pPr>
    <w:r>
      <w:rPr>
        <w:lang w:val="ru-RU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6E4"/>
    <w:multiLevelType w:val="multilevel"/>
    <w:tmpl w:val="0402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55828D6"/>
    <w:multiLevelType w:val="hybridMultilevel"/>
    <w:tmpl w:val="C210631C"/>
    <w:lvl w:ilvl="0" w:tplc="B14A09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2108A"/>
    <w:multiLevelType w:val="hybridMultilevel"/>
    <w:tmpl w:val="5CE8CCD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C7312"/>
    <w:multiLevelType w:val="hybridMultilevel"/>
    <w:tmpl w:val="02BAF87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26A6B"/>
    <w:multiLevelType w:val="hybridMultilevel"/>
    <w:tmpl w:val="C00ABF0A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8D1BA9"/>
    <w:multiLevelType w:val="hybridMultilevel"/>
    <w:tmpl w:val="2A3C99A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1122B"/>
    <w:multiLevelType w:val="hybridMultilevel"/>
    <w:tmpl w:val="7F90504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667D6"/>
    <w:multiLevelType w:val="hybridMultilevel"/>
    <w:tmpl w:val="D6B0B0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97105"/>
    <w:multiLevelType w:val="hybridMultilevel"/>
    <w:tmpl w:val="DFBCC90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B95E80"/>
    <w:multiLevelType w:val="hybridMultilevel"/>
    <w:tmpl w:val="359866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7F644DE"/>
    <w:multiLevelType w:val="hybridMultilevel"/>
    <w:tmpl w:val="243A0D98"/>
    <w:lvl w:ilvl="0" w:tplc="1EB0CB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801F2"/>
    <w:multiLevelType w:val="hybridMultilevel"/>
    <w:tmpl w:val="53AC7DF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CC6707"/>
    <w:multiLevelType w:val="hybridMultilevel"/>
    <w:tmpl w:val="90708EC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21E28"/>
    <w:multiLevelType w:val="hybridMultilevel"/>
    <w:tmpl w:val="4C24684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6"/>
  </w:num>
  <w:num w:numId="5">
    <w:abstractNumId w:val="3"/>
  </w:num>
  <w:num w:numId="6">
    <w:abstractNumId w:val="0"/>
  </w:num>
  <w:num w:numId="7">
    <w:abstractNumId w:val="13"/>
  </w:num>
  <w:num w:numId="8">
    <w:abstractNumId w:val="12"/>
  </w:num>
  <w:num w:numId="9">
    <w:abstractNumId w:val="1"/>
  </w:num>
  <w:num w:numId="10">
    <w:abstractNumId w:val="5"/>
  </w:num>
  <w:num w:numId="11">
    <w:abstractNumId w:val="11"/>
  </w:num>
  <w:num w:numId="12">
    <w:abstractNumId w:val="4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92F"/>
    <w:rsid w:val="00004F45"/>
    <w:rsid w:val="00005A32"/>
    <w:rsid w:val="00006B9C"/>
    <w:rsid w:val="00006E5C"/>
    <w:rsid w:val="00013A9F"/>
    <w:rsid w:val="00020830"/>
    <w:rsid w:val="00037E33"/>
    <w:rsid w:val="000535B0"/>
    <w:rsid w:val="00066F83"/>
    <w:rsid w:val="000940B4"/>
    <w:rsid w:val="00097FD2"/>
    <w:rsid w:val="000A2AD2"/>
    <w:rsid w:val="000A3BED"/>
    <w:rsid w:val="000D266A"/>
    <w:rsid w:val="000D3F8E"/>
    <w:rsid w:val="001077D7"/>
    <w:rsid w:val="00112932"/>
    <w:rsid w:val="001277E9"/>
    <w:rsid w:val="00136F69"/>
    <w:rsid w:val="001453D0"/>
    <w:rsid w:val="001571AE"/>
    <w:rsid w:val="00157D1E"/>
    <w:rsid w:val="00163AD9"/>
    <w:rsid w:val="00171A83"/>
    <w:rsid w:val="00190164"/>
    <w:rsid w:val="001909F7"/>
    <w:rsid w:val="001A092C"/>
    <w:rsid w:val="001A1C66"/>
    <w:rsid w:val="001B4BA5"/>
    <w:rsid w:val="001B505D"/>
    <w:rsid w:val="001E5211"/>
    <w:rsid w:val="001F7563"/>
    <w:rsid w:val="00201471"/>
    <w:rsid w:val="0020653E"/>
    <w:rsid w:val="00225E60"/>
    <w:rsid w:val="002317D2"/>
    <w:rsid w:val="00232880"/>
    <w:rsid w:val="00234EB0"/>
    <w:rsid w:val="00247894"/>
    <w:rsid w:val="002639F4"/>
    <w:rsid w:val="00266D04"/>
    <w:rsid w:val="002701BC"/>
    <w:rsid w:val="002A1206"/>
    <w:rsid w:val="002B5E66"/>
    <w:rsid w:val="002C34A1"/>
    <w:rsid w:val="002C521F"/>
    <w:rsid w:val="002D3B8A"/>
    <w:rsid w:val="002E25EF"/>
    <w:rsid w:val="002E320E"/>
    <w:rsid w:val="002E4DEC"/>
    <w:rsid w:val="002E6076"/>
    <w:rsid w:val="002F4A1F"/>
    <w:rsid w:val="00303FD5"/>
    <w:rsid w:val="0030660F"/>
    <w:rsid w:val="003140CD"/>
    <w:rsid w:val="00326E7A"/>
    <w:rsid w:val="00332822"/>
    <w:rsid w:val="00337AAD"/>
    <w:rsid w:val="00337C65"/>
    <w:rsid w:val="00366299"/>
    <w:rsid w:val="00394430"/>
    <w:rsid w:val="003A63B6"/>
    <w:rsid w:val="003A7442"/>
    <w:rsid w:val="003C2E20"/>
    <w:rsid w:val="003C7EE0"/>
    <w:rsid w:val="003D0C07"/>
    <w:rsid w:val="003F00FD"/>
    <w:rsid w:val="004147C0"/>
    <w:rsid w:val="00414BCB"/>
    <w:rsid w:val="00414E46"/>
    <w:rsid w:val="00416CD5"/>
    <w:rsid w:val="00446795"/>
    <w:rsid w:val="00451F19"/>
    <w:rsid w:val="00461EAE"/>
    <w:rsid w:val="00496975"/>
    <w:rsid w:val="004B10BF"/>
    <w:rsid w:val="004C3144"/>
    <w:rsid w:val="004C6BFD"/>
    <w:rsid w:val="004C74DB"/>
    <w:rsid w:val="004D5391"/>
    <w:rsid w:val="004E28FE"/>
    <w:rsid w:val="004F1140"/>
    <w:rsid w:val="004F765C"/>
    <w:rsid w:val="005023A4"/>
    <w:rsid w:val="00505601"/>
    <w:rsid w:val="005175C2"/>
    <w:rsid w:val="00524248"/>
    <w:rsid w:val="00533524"/>
    <w:rsid w:val="00536C77"/>
    <w:rsid w:val="00564A90"/>
    <w:rsid w:val="0057056E"/>
    <w:rsid w:val="00570892"/>
    <w:rsid w:val="00572FEB"/>
    <w:rsid w:val="00575425"/>
    <w:rsid w:val="0058005D"/>
    <w:rsid w:val="00587B8D"/>
    <w:rsid w:val="005968F9"/>
    <w:rsid w:val="00596DB7"/>
    <w:rsid w:val="00597B7F"/>
    <w:rsid w:val="005A0D6A"/>
    <w:rsid w:val="005A3B17"/>
    <w:rsid w:val="005A50ED"/>
    <w:rsid w:val="005A756A"/>
    <w:rsid w:val="005B0ED2"/>
    <w:rsid w:val="005B336F"/>
    <w:rsid w:val="005B69F7"/>
    <w:rsid w:val="005C2FAB"/>
    <w:rsid w:val="005C4B53"/>
    <w:rsid w:val="005D1058"/>
    <w:rsid w:val="005D42C6"/>
    <w:rsid w:val="005D7788"/>
    <w:rsid w:val="005E4EE7"/>
    <w:rsid w:val="005F18B8"/>
    <w:rsid w:val="005F710D"/>
    <w:rsid w:val="00600C28"/>
    <w:rsid w:val="00602A0B"/>
    <w:rsid w:val="00611599"/>
    <w:rsid w:val="00612265"/>
    <w:rsid w:val="00631E79"/>
    <w:rsid w:val="00651C6D"/>
    <w:rsid w:val="00667492"/>
    <w:rsid w:val="00667A70"/>
    <w:rsid w:val="006A046F"/>
    <w:rsid w:val="006A3D83"/>
    <w:rsid w:val="006A6B08"/>
    <w:rsid w:val="006B0B9A"/>
    <w:rsid w:val="006B39D5"/>
    <w:rsid w:val="006C2C18"/>
    <w:rsid w:val="006E1608"/>
    <w:rsid w:val="006E73E9"/>
    <w:rsid w:val="006F288A"/>
    <w:rsid w:val="006F368F"/>
    <w:rsid w:val="00715A49"/>
    <w:rsid w:val="00724E5F"/>
    <w:rsid w:val="007306E5"/>
    <w:rsid w:val="00735898"/>
    <w:rsid w:val="00751C7B"/>
    <w:rsid w:val="00754040"/>
    <w:rsid w:val="00762DA8"/>
    <w:rsid w:val="00764502"/>
    <w:rsid w:val="00785809"/>
    <w:rsid w:val="007A2548"/>
    <w:rsid w:val="007A3209"/>
    <w:rsid w:val="007A6290"/>
    <w:rsid w:val="007B4B8A"/>
    <w:rsid w:val="007C7C0F"/>
    <w:rsid w:val="007F6100"/>
    <w:rsid w:val="00800445"/>
    <w:rsid w:val="00823FF9"/>
    <w:rsid w:val="00833413"/>
    <w:rsid w:val="00835BBA"/>
    <w:rsid w:val="00842A8F"/>
    <w:rsid w:val="0085348A"/>
    <w:rsid w:val="0087592F"/>
    <w:rsid w:val="0089275F"/>
    <w:rsid w:val="00897138"/>
    <w:rsid w:val="008A751B"/>
    <w:rsid w:val="008B0206"/>
    <w:rsid w:val="008B1300"/>
    <w:rsid w:val="008B7583"/>
    <w:rsid w:val="008C1873"/>
    <w:rsid w:val="008C6938"/>
    <w:rsid w:val="00904578"/>
    <w:rsid w:val="00936425"/>
    <w:rsid w:val="009437EA"/>
    <w:rsid w:val="00946D85"/>
    <w:rsid w:val="0095075C"/>
    <w:rsid w:val="00956B5A"/>
    <w:rsid w:val="00957EB2"/>
    <w:rsid w:val="00960DF5"/>
    <w:rsid w:val="0096557E"/>
    <w:rsid w:val="00972665"/>
    <w:rsid w:val="00974546"/>
    <w:rsid w:val="00983B22"/>
    <w:rsid w:val="00984D8B"/>
    <w:rsid w:val="00987747"/>
    <w:rsid w:val="009A23E8"/>
    <w:rsid w:val="009A2BA7"/>
    <w:rsid w:val="009A49E5"/>
    <w:rsid w:val="009B153C"/>
    <w:rsid w:val="009C4177"/>
    <w:rsid w:val="009C6A07"/>
    <w:rsid w:val="009D0781"/>
    <w:rsid w:val="009E0F4F"/>
    <w:rsid w:val="009E33BA"/>
    <w:rsid w:val="009E7D8E"/>
    <w:rsid w:val="00A071F5"/>
    <w:rsid w:val="00A31A1A"/>
    <w:rsid w:val="00A36C2A"/>
    <w:rsid w:val="00A40259"/>
    <w:rsid w:val="00A45432"/>
    <w:rsid w:val="00A60001"/>
    <w:rsid w:val="00A806FD"/>
    <w:rsid w:val="00A83E5D"/>
    <w:rsid w:val="00A93DAC"/>
    <w:rsid w:val="00A94464"/>
    <w:rsid w:val="00AD13E8"/>
    <w:rsid w:val="00AD60A2"/>
    <w:rsid w:val="00AE32A6"/>
    <w:rsid w:val="00AE6009"/>
    <w:rsid w:val="00B01875"/>
    <w:rsid w:val="00B23ABD"/>
    <w:rsid w:val="00B40C2E"/>
    <w:rsid w:val="00B6526B"/>
    <w:rsid w:val="00B652B8"/>
    <w:rsid w:val="00B80A06"/>
    <w:rsid w:val="00B9031C"/>
    <w:rsid w:val="00B94EA3"/>
    <w:rsid w:val="00BB037A"/>
    <w:rsid w:val="00BC60A9"/>
    <w:rsid w:val="00BD1BCF"/>
    <w:rsid w:val="00BE4046"/>
    <w:rsid w:val="00C00904"/>
    <w:rsid w:val="00C02136"/>
    <w:rsid w:val="00C03EC5"/>
    <w:rsid w:val="00C05BC6"/>
    <w:rsid w:val="00C120B5"/>
    <w:rsid w:val="00C179C0"/>
    <w:rsid w:val="00C31F7B"/>
    <w:rsid w:val="00C473A4"/>
    <w:rsid w:val="00C545EB"/>
    <w:rsid w:val="00C572EC"/>
    <w:rsid w:val="00C720A0"/>
    <w:rsid w:val="00C936CA"/>
    <w:rsid w:val="00CA3258"/>
    <w:rsid w:val="00CA7A14"/>
    <w:rsid w:val="00CB02F5"/>
    <w:rsid w:val="00CC1D47"/>
    <w:rsid w:val="00CC2530"/>
    <w:rsid w:val="00CC6223"/>
    <w:rsid w:val="00CC76A8"/>
    <w:rsid w:val="00CD5B3B"/>
    <w:rsid w:val="00CE47C7"/>
    <w:rsid w:val="00CF1702"/>
    <w:rsid w:val="00D10B5A"/>
    <w:rsid w:val="00D117C6"/>
    <w:rsid w:val="00D235DF"/>
    <w:rsid w:val="00D259F5"/>
    <w:rsid w:val="00D40651"/>
    <w:rsid w:val="00D450FA"/>
    <w:rsid w:val="00D4602F"/>
    <w:rsid w:val="00D54A3C"/>
    <w:rsid w:val="00D55F9E"/>
    <w:rsid w:val="00D575C4"/>
    <w:rsid w:val="00D61AE4"/>
    <w:rsid w:val="00D7402D"/>
    <w:rsid w:val="00D7472F"/>
    <w:rsid w:val="00D81D3E"/>
    <w:rsid w:val="00D920B5"/>
    <w:rsid w:val="00D96238"/>
    <w:rsid w:val="00DA263C"/>
    <w:rsid w:val="00DA673D"/>
    <w:rsid w:val="00DC3998"/>
    <w:rsid w:val="00DF3A1B"/>
    <w:rsid w:val="00E04406"/>
    <w:rsid w:val="00E101CD"/>
    <w:rsid w:val="00E10895"/>
    <w:rsid w:val="00E13084"/>
    <w:rsid w:val="00E14AEE"/>
    <w:rsid w:val="00E311E8"/>
    <w:rsid w:val="00E40547"/>
    <w:rsid w:val="00E4384D"/>
    <w:rsid w:val="00E517A6"/>
    <w:rsid w:val="00E6128C"/>
    <w:rsid w:val="00E6220A"/>
    <w:rsid w:val="00E668E7"/>
    <w:rsid w:val="00E672D5"/>
    <w:rsid w:val="00E866C2"/>
    <w:rsid w:val="00E87790"/>
    <w:rsid w:val="00E92089"/>
    <w:rsid w:val="00EA3B1F"/>
    <w:rsid w:val="00EA448B"/>
    <w:rsid w:val="00EB32E8"/>
    <w:rsid w:val="00ED063A"/>
    <w:rsid w:val="00ED429F"/>
    <w:rsid w:val="00F01B7E"/>
    <w:rsid w:val="00F128C9"/>
    <w:rsid w:val="00F13C8B"/>
    <w:rsid w:val="00F26E2B"/>
    <w:rsid w:val="00F27D9C"/>
    <w:rsid w:val="00F34A20"/>
    <w:rsid w:val="00F36811"/>
    <w:rsid w:val="00F6464F"/>
    <w:rsid w:val="00F72CF1"/>
    <w:rsid w:val="00F74440"/>
    <w:rsid w:val="00F85184"/>
    <w:rsid w:val="00F94027"/>
    <w:rsid w:val="00F95DCD"/>
    <w:rsid w:val="00FA4106"/>
    <w:rsid w:val="00FB2631"/>
    <w:rsid w:val="00FB3A94"/>
    <w:rsid w:val="00FC0110"/>
    <w:rsid w:val="00FC73D4"/>
    <w:rsid w:val="00FE1823"/>
    <w:rsid w:val="00FE63CE"/>
    <w:rsid w:val="00FE6606"/>
    <w:rsid w:val="00FF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70F88EE-8739-41E9-8FCE-31D5311EF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A9F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Body Text"/>
    <w:basedOn w:val="a"/>
    <w:pPr>
      <w:jc w:val="both"/>
    </w:pPr>
    <w:rPr>
      <w:lang w:val="bg-BG"/>
    </w:rPr>
  </w:style>
  <w:style w:type="paragraph" w:styleId="21">
    <w:name w:val="Body Text 2"/>
    <w:basedOn w:val="a"/>
    <w:pPr>
      <w:jc w:val="both"/>
    </w:pPr>
    <w:rPr>
      <w:lang w:val="bg-BG"/>
    </w:rPr>
  </w:style>
  <w:style w:type="character" w:styleId="a6">
    <w:name w:val="Hyperlink"/>
    <w:basedOn w:val="a0"/>
    <w:rPr>
      <w:color w:val="0000FF"/>
      <w:u w:val="single"/>
    </w:rPr>
  </w:style>
  <w:style w:type="character" w:styleId="a7">
    <w:name w:val="Emphasis"/>
    <w:basedOn w:val="a0"/>
    <w:qFormat/>
    <w:rsid w:val="005B69F7"/>
    <w:rPr>
      <w:i/>
      <w:iCs/>
    </w:rPr>
  </w:style>
  <w:style w:type="table" w:styleId="a8">
    <w:name w:val="Table Grid"/>
    <w:basedOn w:val="a1"/>
    <w:rsid w:val="00CF1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0A3BED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rsid w:val="000A3BED"/>
    <w:rPr>
      <w:rFonts w:ascii="Tahoma" w:hAnsi="Tahoma" w:cs="Tahoma"/>
      <w:sz w:val="16"/>
      <w:szCs w:val="16"/>
      <w:lang w:val="en-US" w:eastAsia="en-US"/>
    </w:rPr>
  </w:style>
  <w:style w:type="paragraph" w:styleId="ab">
    <w:name w:val="List Paragraph"/>
    <w:basedOn w:val="a"/>
    <w:uiPriority w:val="34"/>
    <w:qFormat/>
    <w:rsid w:val="001571AE"/>
    <w:pPr>
      <w:ind w:left="720"/>
      <w:contextualSpacing/>
    </w:pPr>
  </w:style>
  <w:style w:type="character" w:customStyle="1" w:styleId="10">
    <w:name w:val="Заглавие 1 Знак"/>
    <w:basedOn w:val="a0"/>
    <w:link w:val="1"/>
    <w:rsid w:val="004C74DB"/>
    <w:rPr>
      <w:rFonts w:ascii="Bookman Old Style" w:hAnsi="Bookman Old Style"/>
      <w:b/>
      <w:spacing w:val="30"/>
      <w:sz w:val="24"/>
      <w:szCs w:val="24"/>
      <w:lang w:eastAsia="en-US"/>
    </w:rPr>
  </w:style>
  <w:style w:type="character" w:customStyle="1" w:styleId="20">
    <w:name w:val="Заглавие 2 Знак"/>
    <w:basedOn w:val="a0"/>
    <w:link w:val="2"/>
    <w:rsid w:val="004C74DB"/>
    <w:rPr>
      <w:sz w:val="24"/>
      <w:szCs w:val="24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2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mzh.government.bg/odz-sofiaoblas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rhiv\ANTONIA\ODZ_new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2DE47-3652-4190-B8A2-654BA4622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ODZ_new2.dot</Template>
  <TotalTime>1</TotalTime>
  <Pages>3</Pages>
  <Words>459</Words>
  <Characters>2617</Characters>
  <Application>Microsoft Office Word</Application>
  <DocSecurity>0</DocSecurity>
  <Lines>21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User6</dc:creator>
  <cp:lastModifiedBy>Е. Атанасов</cp:lastModifiedBy>
  <cp:revision>2</cp:revision>
  <cp:lastPrinted>2025-06-16T06:42:00Z</cp:lastPrinted>
  <dcterms:created xsi:type="dcterms:W3CDTF">2026-09-03T06:40:00Z</dcterms:created>
  <dcterms:modified xsi:type="dcterms:W3CDTF">2026-09-03T06:40:00Z</dcterms:modified>
</cp:coreProperties>
</file>