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65" w:rsidRDefault="001372D4">
      <w:pPr>
        <w:rPr>
          <w:noProof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73712" wp14:editId="1498734D">
                <wp:simplePos x="0" y="0"/>
                <wp:positionH relativeFrom="column">
                  <wp:posOffset>2618740</wp:posOffset>
                </wp:positionH>
                <wp:positionV relativeFrom="page">
                  <wp:posOffset>9963150</wp:posOffset>
                </wp:positionV>
                <wp:extent cx="4624070" cy="33337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833" w:rsidRPr="00DE3833" w:rsidRDefault="00DE3833" w:rsidP="00DE3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83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НА ЗЕМЕДЕЛИЕТО</w:t>
                            </w:r>
                            <w:r w:rsidR="00137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ХРАНИТЕ</w:t>
                            </w:r>
                          </w:p>
                          <w:p w:rsidR="00D10149" w:rsidRPr="00D10149" w:rsidRDefault="00D10149" w:rsidP="0061390E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6.2pt;margin-top:784.5pt;width:364.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" fillcolor="white [3201]" stroked="f" strokeweight=".5pt">
                <v:textbox>
                  <w:txbxContent>
                    <w:p w:rsidR="00DE3833" w:rsidRPr="00DE3833" w:rsidRDefault="00DE3833" w:rsidP="00DE3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833">
                        <w:rPr>
                          <w:b/>
                          <w:sz w:val="28"/>
                          <w:szCs w:val="28"/>
                        </w:rPr>
                        <w:t>МИНИСТЕРСТВО НА ЗЕМЕДЕЛИЕТО</w:t>
                      </w:r>
                      <w:r w:rsidR="001372D4">
                        <w:rPr>
                          <w:b/>
                          <w:sz w:val="28"/>
                          <w:szCs w:val="28"/>
                        </w:rPr>
                        <w:t xml:space="preserve"> И ХРАНИТЕ</w:t>
                      </w:r>
                    </w:p>
                    <w:p w:rsidR="00D10149" w:rsidRPr="00D10149" w:rsidRDefault="00D10149" w:rsidP="0061390E">
                      <w:pPr>
                        <w:pStyle w:val="a5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265A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D9A0B" wp14:editId="7C7B931A">
                <wp:simplePos x="0" y="0"/>
                <wp:positionH relativeFrom="column">
                  <wp:posOffset>1402410</wp:posOffset>
                </wp:positionH>
                <wp:positionV relativeFrom="paragraph">
                  <wp:posOffset>1867459</wp:posOffset>
                </wp:positionV>
                <wp:extent cx="5838825" cy="7671460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6246E" w:rsidRPr="008C5576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ИНФОРМАЦИОННА </w:t>
                            </w:r>
                            <w:r w:rsidR="0016246E"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КАМПАНИЯ  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„Призвание: </w:t>
                            </w:r>
                            <w:proofErr w:type="spellStart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БиоЛогичен</w:t>
                            </w:r>
                            <w:proofErr w:type="spellEnd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!“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10149" w:rsidRPr="008C5576" w:rsidRDefault="00D10149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П О К А Н А</w:t>
                            </w: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УВАЖАЕМИ ДАМИ И ГОСПОДА, </w:t>
                            </w:r>
                          </w:p>
                          <w:p w:rsidR="00BC1335" w:rsidRPr="00C44CB8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1B387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3224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color w:val="000000"/>
                              </w:rPr>
                              <w:t>С настоящата покана Министерството на земеделието и храните, съвместно с структурите си – Национална служба за съвети в земеделието и Главна дирекция „Земеделие</w:t>
                            </w:r>
                            <w:r w:rsidR="00D455FE">
                              <w:rPr>
                                <w:color w:val="000000"/>
                              </w:rPr>
                              <w:t xml:space="preserve"> и регионална политика</w:t>
                            </w:r>
                            <w:r w:rsidRPr="00C44CB8">
                              <w:rPr>
                                <w:color w:val="000000"/>
                              </w:rPr>
                              <w:t>“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C44CB8">
                              <w:rPr>
                                <w:color w:val="000000"/>
                              </w:rPr>
                              <w:t>организират информационна кампания посветена на би</w:t>
                            </w:r>
                            <w:r w:rsidR="002B22A5">
                              <w:rPr>
                                <w:color w:val="000000"/>
                              </w:rPr>
                              <w:t>ологичното производството. Тя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има за цел да запознае заинтересованите лица с основните правила при </w:t>
                            </w:r>
                            <w:proofErr w:type="spellStart"/>
                            <w:r w:rsidRPr="00C44CB8">
                              <w:rPr>
                                <w:color w:val="000000"/>
                              </w:rPr>
                              <w:t>би</w:t>
                            </w:r>
                            <w:r w:rsidR="002B22A5">
                              <w:rPr>
                                <w:color w:val="000000"/>
                              </w:rPr>
                              <w:t>опроизводство</w:t>
                            </w:r>
                            <w:proofErr w:type="spellEnd"/>
                            <w:r w:rsidR="002B22A5">
                              <w:rPr>
                                <w:color w:val="000000"/>
                              </w:rPr>
                              <w:t xml:space="preserve"> и възможностите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за подпомагане по С</w:t>
                            </w:r>
                            <w:r w:rsidR="00BC1335">
                              <w:rPr>
                                <w:color w:val="000000"/>
                              </w:rPr>
                              <w:t>тратегическия план за развитие на земеделието и селските райони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(2023 - 2027 г.). </w:t>
                            </w:r>
                          </w:p>
                          <w:p w:rsidR="00E3224A" w:rsidRPr="00C44CB8" w:rsidRDefault="00E3224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716253" w:rsidRDefault="001B387A" w:rsidP="005E6ECF">
                            <w:pPr>
                              <w:spacing w:line="276" w:lineRule="auto"/>
                              <w:jc w:val="both"/>
                            </w:pPr>
                            <w:r w:rsidRPr="00C44CB8">
                              <w:rPr>
                                <w:color w:val="000000"/>
                              </w:rPr>
                              <w:t>Земеделските производители ще бъдат информирани в детайли за разликите между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 конвенционалното и биологично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      </w:r>
                            <w:r w:rsidR="00C44CB8">
                              <w:rPr>
                                <w:color w:val="000000"/>
                              </w:rPr>
                              <w:t>На участниците щ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е бъде разяснена </w:t>
                            </w:r>
                            <w:r w:rsidR="00C44CB8">
                              <w:rPr>
                                <w:color w:val="000000"/>
                              </w:rPr>
                              <w:t>необходимостта от сертификация 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предимствата, които тя дава п</w:t>
                            </w:r>
                            <w:r w:rsidR="00C44CB8">
                              <w:rPr>
                                <w:color w:val="000000"/>
                              </w:rPr>
                              <w:t>ри реализирането на продукцията</w:t>
                            </w:r>
                            <w:r w:rsidRPr="00C44CB8">
                              <w:rPr>
                                <w:color w:val="000000"/>
                              </w:rPr>
                              <w:t>.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Присъстващите ще получат и информация за</w:t>
                            </w:r>
                            <w:r w:rsidR="00716253">
                              <w:rPr>
                                <w:color w:val="000000"/>
                              </w:rPr>
                              <w:t xml:space="preserve"> в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ъзможностите за подкрепа, </w:t>
                            </w:r>
                            <w:r w:rsidR="00E3224A">
                              <w:rPr>
                                <w:color w:val="000000"/>
                              </w:rPr>
                              <w:t>с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конкретните ставки за подпомагане</w:t>
                            </w:r>
                            <w:r w:rsidR="00E3224A" w:rsidRPr="00E3224A">
                              <w:rPr>
                                <w:color w:val="000000"/>
                              </w:rPr>
                              <w:t xml:space="preserve"> в сектора</w:t>
                            </w:r>
                            <w:r w:rsidR="00716253">
                              <w:rPr>
                                <w:color w:val="000000"/>
                              </w:rPr>
                              <w:t>,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като 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ще се </w:t>
                            </w:r>
                            <w:r w:rsidR="00861501">
                              <w:rPr>
                                <w:color w:val="000000"/>
                              </w:rPr>
                              <w:t xml:space="preserve">представят и </w:t>
                            </w:r>
                            <w:r w:rsidRPr="00E3224A">
                              <w:t xml:space="preserve">добри практики </w:t>
                            </w:r>
                            <w:r w:rsidR="00861501">
                              <w:t xml:space="preserve">от </w:t>
                            </w:r>
                            <w:proofErr w:type="spellStart"/>
                            <w:r w:rsidRPr="00E3224A">
                              <w:t>биопроизводството</w:t>
                            </w:r>
                            <w:proofErr w:type="spellEnd"/>
                            <w:r w:rsidRPr="00E3224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6253">
                              <w:rPr>
                                <w:color w:val="000000"/>
                              </w:rPr>
                              <w:t>на</w:t>
                            </w:r>
                            <w:r w:rsidRPr="00E3224A">
                              <w:t xml:space="preserve"> </w:t>
                            </w:r>
                            <w:r w:rsidR="00716253">
                              <w:t>други страни.</w:t>
                            </w:r>
                          </w:p>
                          <w:p w:rsidR="00716253" w:rsidRDefault="00716253" w:rsidP="00C44CB8">
                            <w:pPr>
                              <w:tabs>
                                <w:tab w:val="left" w:pos="0"/>
                              </w:tabs>
                              <w:jc w:val="both"/>
                            </w:pPr>
                          </w:p>
                          <w:p w:rsidR="00D10149" w:rsidRPr="00C44CB8" w:rsidRDefault="00D10149" w:rsidP="004B3CA6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="006D22B0" w:rsidRPr="00C44CB8">
                              <w:t xml:space="preserve"> </w:t>
                            </w:r>
                            <w:r w:rsidR="001F75AF">
                              <w:rPr>
                                <w:lang w:val="en-US"/>
                              </w:rPr>
                              <w:t xml:space="preserve">23 </w:t>
                            </w:r>
                            <w:r w:rsidR="00233547" w:rsidRPr="00C44CB8">
                              <w:t>ноември</w:t>
                            </w:r>
                            <w:r w:rsidR="00BE01DB" w:rsidRPr="00C44CB8">
                              <w:t xml:space="preserve"> 2023 г.</w:t>
                            </w:r>
                            <w:r w:rsidRPr="00C44CB8">
                              <w:t xml:space="preserve"> </w:t>
                            </w:r>
                          </w:p>
                          <w:p w:rsidR="00D10149" w:rsidRPr="00C44CB8" w:rsidRDefault="00D10149" w:rsidP="004B3CA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: 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10</w:t>
                            </w:r>
                            <w:r w:rsidR="00A865F0" w:rsidRPr="00C44CB8">
                              <w:rPr>
                                <w:bCs/>
                                <w:color w:val="000000"/>
                              </w:rPr>
                              <w:t>: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0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0 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ч.</w:t>
                            </w:r>
                          </w:p>
                          <w:p w:rsidR="001A2096" w:rsidRPr="00C44CB8" w:rsidRDefault="001A2096" w:rsidP="004B3CA6">
                            <w:pPr>
                              <w:pStyle w:val="a4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90A81" w:rsidRDefault="00D10149" w:rsidP="00490A81">
                            <w:pPr>
                              <w:jc w:val="both"/>
                              <w:rPr>
                                <w:bCs/>
                                <w:color w:val="050505"/>
                                <w:kern w:val="36"/>
                              </w:rPr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 w:rsidR="00490A81">
                              <w:t>Зала на А</w:t>
                            </w:r>
                            <w:r w:rsidR="00490A81" w:rsidRPr="001C707C">
                              <w:rPr>
                                <w:bCs/>
                                <w:color w:val="050505"/>
                                <w:kern w:val="36"/>
                              </w:rPr>
                              <w:t>социация за развъж</w:t>
                            </w:r>
                            <w:r w:rsidR="00490A81">
                              <w:rPr>
                                <w:bCs/>
                                <w:color w:val="050505"/>
                                <w:kern w:val="36"/>
                              </w:rPr>
                              <w:t xml:space="preserve">дане на </w:t>
                            </w:r>
                            <w:proofErr w:type="spellStart"/>
                            <w:r w:rsidR="00490A81">
                              <w:rPr>
                                <w:bCs/>
                                <w:color w:val="050505"/>
                                <w:kern w:val="36"/>
                              </w:rPr>
                              <w:t>черношарената</w:t>
                            </w:r>
                            <w:proofErr w:type="spellEnd"/>
                            <w:r w:rsidR="00490A81">
                              <w:rPr>
                                <w:bCs/>
                                <w:color w:val="050505"/>
                                <w:kern w:val="36"/>
                              </w:rPr>
                              <w:t xml:space="preserve"> порода в Б</w:t>
                            </w:r>
                            <w:r w:rsidR="00490A81" w:rsidRPr="001C707C">
                              <w:rPr>
                                <w:bCs/>
                                <w:color w:val="050505"/>
                                <w:kern w:val="36"/>
                              </w:rPr>
                              <w:t xml:space="preserve">ългария ( </w:t>
                            </w:r>
                            <w:r w:rsidR="00490A81">
                              <w:rPr>
                                <w:bCs/>
                                <w:color w:val="050505"/>
                                <w:kern w:val="36"/>
                              </w:rPr>
                              <w:t>до Селекционен център</w:t>
                            </w:r>
                            <w:r w:rsidR="00490A81" w:rsidRPr="001C707C">
                              <w:rPr>
                                <w:bCs/>
                                <w:color w:val="050505"/>
                                <w:kern w:val="36"/>
                              </w:rPr>
                              <w:t>)</w:t>
                            </w:r>
                            <w:r w:rsidR="00490A81">
                              <w:rPr>
                                <w:bCs/>
                                <w:color w:val="050505"/>
                                <w:kern w:val="36"/>
                              </w:rPr>
                              <w:t>, гр. Сливен, ул. „Банско шосе“ № 12 А</w:t>
                            </w:r>
                          </w:p>
                          <w:p w:rsidR="00331C69" w:rsidRDefault="00331C69" w:rsidP="00D6264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D62646" w:rsidRDefault="00D10149" w:rsidP="00D6264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44CB8">
                              <w:rPr>
                                <w:color w:val="000000"/>
                              </w:rPr>
                              <w:t>може да се свържете с</w:t>
                            </w:r>
                            <w:r w:rsidR="00413ECC" w:rsidRPr="00D62646">
                              <w:rPr>
                                <w:bCs/>
                                <w:color w:val="050505"/>
                                <w:kern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0BA2">
                              <w:rPr>
                                <w:bCs/>
                                <w:color w:val="050505"/>
                                <w:kern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13ECC" w:rsidRPr="00D62646">
                              <w:rPr>
                                <w:bCs/>
                                <w:color w:val="050505"/>
                                <w:kern w:val="36"/>
                                <w:sz w:val="22"/>
                                <w:szCs w:val="22"/>
                              </w:rPr>
                              <w:t xml:space="preserve">г-жа 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 xml:space="preserve">Юлия Енчева – </w:t>
                            </w:r>
                            <w:proofErr w:type="spellStart"/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>зооинженер</w:t>
                            </w:r>
                            <w:proofErr w:type="spellEnd"/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 xml:space="preserve">; г-н Иван Георгиев 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 xml:space="preserve"> агроном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>, т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>ел. 044 / 66 26 04</w:t>
                            </w:r>
                            <w:r w:rsidR="00413ECC" w:rsidRPr="00D62646">
                              <w:rPr>
                                <w:sz w:val="22"/>
                                <w:szCs w:val="22"/>
                              </w:rPr>
                              <w:t xml:space="preserve"> ;</w:t>
                            </w:r>
                          </w:p>
                          <w:p w:rsidR="00413ECC" w:rsidRPr="00D62646" w:rsidRDefault="00413ECC" w:rsidP="00D6264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62646">
                              <w:rPr>
                                <w:sz w:val="22"/>
                                <w:szCs w:val="22"/>
                              </w:rPr>
                              <w:t>моб</w:t>
                            </w:r>
                            <w:proofErr w:type="spellEnd"/>
                            <w:r w:rsidRPr="00D62646">
                              <w:rPr>
                                <w:sz w:val="22"/>
                                <w:szCs w:val="22"/>
                              </w:rPr>
                              <w:t>. тел.:</w:t>
                            </w:r>
                            <w:r w:rsidRPr="00D6264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3ECC" w:rsidRPr="00D62646" w:rsidRDefault="00413ECC" w:rsidP="00413ECC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val="bg-BG"/>
                              </w:rPr>
                            </w:pPr>
                            <w:r w:rsidRPr="00D62646">
                              <w:rPr>
                                <w:sz w:val="22"/>
                                <w:szCs w:val="22"/>
                                <w:lang w:val="bg-BG"/>
                              </w:rPr>
                              <w:t>0888 890 722</w:t>
                            </w:r>
                            <w:r w:rsidRPr="00D62646">
                              <w:rPr>
                                <w:sz w:val="22"/>
                                <w:szCs w:val="22"/>
                                <w:lang w:val="bg-BG"/>
                              </w:rPr>
                              <w:br/>
                              <w:t>0885 074 183</w:t>
                            </w:r>
                            <w:r w:rsidRPr="00D62646">
                              <w:rPr>
                                <w:sz w:val="22"/>
                                <w:szCs w:val="22"/>
                                <w:lang w:val="bg-BG"/>
                              </w:rPr>
                              <w:br/>
                              <w:t>0887 207</w:t>
                            </w:r>
                            <w:r w:rsidRPr="00D62646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Pr="00D62646">
                              <w:rPr>
                                <w:sz w:val="22"/>
                                <w:szCs w:val="22"/>
                                <w:lang w:val="bg-BG"/>
                              </w:rPr>
                              <w:t>910</w:t>
                            </w:r>
                          </w:p>
                          <w:p w:rsidR="00413ECC" w:rsidRPr="00D62646" w:rsidRDefault="00413ECC" w:rsidP="00413E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BC1335" w:rsidRPr="00C44CB8" w:rsidRDefault="00BC1335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563C1"/>
                                <w:u w:val="single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</w:rPr>
                              <w:t>Очакваме Ви!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0.45pt;margin-top:147.05pt;width:459.75pt;height:60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" fillcolor="white [3201]" strokecolor="white [3212]" strokeweight=".5pt">
                <v:textbox>
                  <w:txbxContent>
                    <w:p w:rsidR="0016246E" w:rsidRPr="008C5576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ИНФОРМАЦИОННА </w:t>
                      </w:r>
                      <w:r w:rsidR="0016246E"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КАМПАНИЯ  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„Призвание: </w:t>
                      </w:r>
                      <w:proofErr w:type="spellStart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БиоЛогичен</w:t>
                      </w:r>
                      <w:proofErr w:type="spellEnd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!“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D10149" w:rsidRPr="008C5576" w:rsidRDefault="00D10149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>П О К А Н А</w:t>
                      </w: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44CB8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УВАЖАЕМИ ДАМИ И ГОСПОДА, </w:t>
                      </w:r>
                    </w:p>
                    <w:p w:rsidR="00BC1335" w:rsidRPr="00C44CB8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1B387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3224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color w:val="000000"/>
                        </w:rPr>
                        <w:t>С настоящата покана Министерството на земеделието и храните, съвместно с структурите си – Национална служба за съвети в земеделието и Главна дирекция „Земеделие</w:t>
                      </w:r>
                      <w:r w:rsidR="00D455FE">
                        <w:rPr>
                          <w:color w:val="000000"/>
                        </w:rPr>
                        <w:t xml:space="preserve"> и регионална политика</w:t>
                      </w:r>
                      <w:r w:rsidRPr="00C44CB8">
                        <w:rPr>
                          <w:color w:val="000000"/>
                        </w:rPr>
                        <w:t>“</w:t>
                      </w:r>
                      <w:r w:rsidR="00C44CB8">
                        <w:rPr>
                          <w:color w:val="000000"/>
                        </w:rPr>
                        <w:t xml:space="preserve">, </w:t>
                      </w:r>
                      <w:r w:rsidRPr="00C44CB8">
                        <w:rPr>
                          <w:color w:val="000000"/>
                        </w:rPr>
                        <w:t>организират информационна кампания посветена на би</w:t>
                      </w:r>
                      <w:r w:rsidR="002B22A5">
                        <w:rPr>
                          <w:color w:val="000000"/>
                        </w:rPr>
                        <w:t>ологичното производството. Тя</w:t>
                      </w:r>
                      <w:r w:rsidRPr="00C44CB8">
                        <w:rPr>
                          <w:color w:val="000000"/>
                        </w:rPr>
                        <w:t xml:space="preserve"> има за цел да запознае заинтересованите лица с основните правила при </w:t>
                      </w:r>
                      <w:proofErr w:type="spellStart"/>
                      <w:r w:rsidRPr="00C44CB8">
                        <w:rPr>
                          <w:color w:val="000000"/>
                        </w:rPr>
                        <w:t>би</w:t>
                      </w:r>
                      <w:r w:rsidR="002B22A5">
                        <w:rPr>
                          <w:color w:val="000000"/>
                        </w:rPr>
                        <w:t>опроизводство</w:t>
                      </w:r>
                      <w:proofErr w:type="spellEnd"/>
                      <w:r w:rsidR="002B22A5">
                        <w:rPr>
                          <w:color w:val="000000"/>
                        </w:rPr>
                        <w:t xml:space="preserve"> и възможностите</w:t>
                      </w:r>
                      <w:r w:rsidRPr="00C44CB8">
                        <w:rPr>
                          <w:color w:val="000000"/>
                        </w:rPr>
                        <w:t xml:space="preserve"> за подпомагане по С</w:t>
                      </w:r>
                      <w:r w:rsidR="00BC1335">
                        <w:rPr>
                          <w:color w:val="000000"/>
                        </w:rPr>
                        <w:t>тратегическия план за развитие на земеделието и селските райони</w:t>
                      </w:r>
                      <w:r w:rsidRPr="00C44CB8">
                        <w:rPr>
                          <w:color w:val="000000"/>
                        </w:rPr>
                        <w:t xml:space="preserve"> (2023 - 2027 г.). </w:t>
                      </w:r>
                    </w:p>
                    <w:p w:rsidR="00E3224A" w:rsidRPr="00C44CB8" w:rsidRDefault="00E3224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</w:p>
                    <w:p w:rsidR="00716253" w:rsidRDefault="001B387A" w:rsidP="005E6ECF">
                      <w:pPr>
                        <w:spacing w:line="276" w:lineRule="auto"/>
                        <w:jc w:val="both"/>
                      </w:pPr>
                      <w:r w:rsidRPr="00C44CB8">
                        <w:rPr>
                          <w:color w:val="000000"/>
                        </w:rPr>
                        <w:t>Земеделските производители ще бъдат информирани в детайли за разликите между</w:t>
                      </w:r>
                      <w:r w:rsidR="002B22A5">
                        <w:rPr>
                          <w:color w:val="000000"/>
                        </w:rPr>
                        <w:t xml:space="preserve"> конвенционалното и биологично</w:t>
                      </w:r>
                      <w:r w:rsidRPr="00C44CB8">
                        <w:rPr>
                          <w:color w:val="000000"/>
                        </w:rPr>
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</w:r>
                      <w:r w:rsidR="00C44CB8">
                        <w:rPr>
                          <w:color w:val="000000"/>
                        </w:rPr>
                        <w:t>На участниците щ</w:t>
                      </w:r>
                      <w:r w:rsidRPr="00C44CB8">
                        <w:rPr>
                          <w:color w:val="000000"/>
                        </w:rPr>
                        <w:t xml:space="preserve">е бъде разяснена </w:t>
                      </w:r>
                      <w:r w:rsidR="00C44CB8">
                        <w:rPr>
                          <w:color w:val="000000"/>
                        </w:rPr>
                        <w:t>необходимостта от сертификация и</w:t>
                      </w:r>
                      <w:r w:rsidRPr="00C44CB8">
                        <w:rPr>
                          <w:color w:val="000000"/>
                        </w:rPr>
                        <w:t xml:space="preserve"> предимствата, които тя дава п</w:t>
                      </w:r>
                      <w:r w:rsidR="00C44CB8">
                        <w:rPr>
                          <w:color w:val="000000"/>
                        </w:rPr>
                        <w:t>ри реализирането на продукцията</w:t>
                      </w:r>
                      <w:r w:rsidRPr="00C44CB8">
                        <w:rPr>
                          <w:color w:val="000000"/>
                        </w:rPr>
                        <w:t>.</w:t>
                      </w:r>
                      <w:r w:rsidR="00C44CB8">
                        <w:rPr>
                          <w:color w:val="000000"/>
                        </w:rPr>
                        <w:t xml:space="preserve"> Присъстващите ще получат и информация за</w:t>
                      </w:r>
                      <w:r w:rsidR="00716253">
                        <w:rPr>
                          <w:color w:val="000000"/>
                        </w:rPr>
                        <w:t xml:space="preserve"> в</w:t>
                      </w:r>
                      <w:r w:rsidRPr="00E3224A">
                        <w:rPr>
                          <w:color w:val="000000"/>
                        </w:rPr>
                        <w:t xml:space="preserve">ъзможностите за подкрепа, </w:t>
                      </w:r>
                      <w:r w:rsidR="00E3224A">
                        <w:rPr>
                          <w:color w:val="000000"/>
                        </w:rPr>
                        <w:t>с</w:t>
                      </w:r>
                      <w:r w:rsidRPr="00E3224A">
                        <w:rPr>
                          <w:color w:val="000000"/>
                        </w:rPr>
                        <w:t xml:space="preserve"> конкретните ставки за подпомагане</w:t>
                      </w:r>
                      <w:r w:rsidR="00E3224A" w:rsidRPr="00E3224A">
                        <w:rPr>
                          <w:color w:val="000000"/>
                        </w:rPr>
                        <w:t xml:space="preserve"> в сектора</w:t>
                      </w:r>
                      <w:r w:rsidR="00716253">
                        <w:rPr>
                          <w:color w:val="000000"/>
                        </w:rPr>
                        <w:t>,</w:t>
                      </w:r>
                      <w:r w:rsidR="00C44CB8">
                        <w:rPr>
                          <w:color w:val="000000"/>
                        </w:rPr>
                        <w:t xml:space="preserve"> </w:t>
                      </w:r>
                      <w:r w:rsidR="002B22A5">
                        <w:rPr>
                          <w:color w:val="000000"/>
                        </w:rPr>
                        <w:t xml:space="preserve">като </w:t>
                      </w:r>
                      <w:r w:rsidR="00C44CB8">
                        <w:rPr>
                          <w:color w:val="000000"/>
                        </w:rPr>
                        <w:t xml:space="preserve">ще се </w:t>
                      </w:r>
                      <w:r w:rsidR="00861501">
                        <w:rPr>
                          <w:color w:val="000000"/>
                        </w:rPr>
                        <w:t xml:space="preserve">представят и </w:t>
                      </w:r>
                      <w:r w:rsidRPr="00E3224A">
                        <w:t xml:space="preserve">добри практики </w:t>
                      </w:r>
                      <w:r w:rsidR="00861501">
                        <w:t xml:space="preserve">от </w:t>
                      </w:r>
                      <w:proofErr w:type="spellStart"/>
                      <w:r w:rsidRPr="00E3224A">
                        <w:t>биопроизводството</w:t>
                      </w:r>
                      <w:proofErr w:type="spellEnd"/>
                      <w:r w:rsidRPr="00E3224A">
                        <w:rPr>
                          <w:color w:val="000000"/>
                        </w:rPr>
                        <w:t xml:space="preserve"> </w:t>
                      </w:r>
                      <w:r w:rsidR="00716253">
                        <w:rPr>
                          <w:color w:val="000000"/>
                        </w:rPr>
                        <w:t>на</w:t>
                      </w:r>
                      <w:r w:rsidRPr="00E3224A">
                        <w:t xml:space="preserve"> </w:t>
                      </w:r>
                      <w:r w:rsidR="00716253">
                        <w:t>други страни.</w:t>
                      </w:r>
                    </w:p>
                    <w:p w:rsidR="00716253" w:rsidRDefault="00716253" w:rsidP="00C44CB8">
                      <w:pPr>
                        <w:tabs>
                          <w:tab w:val="left" w:pos="0"/>
                        </w:tabs>
                        <w:jc w:val="both"/>
                      </w:pPr>
                    </w:p>
                    <w:p w:rsidR="00D10149" w:rsidRPr="00C44CB8" w:rsidRDefault="00D10149" w:rsidP="004B3CA6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="006D22B0" w:rsidRPr="00C44CB8">
                        <w:t xml:space="preserve"> </w:t>
                      </w:r>
                      <w:r w:rsidR="001F75AF">
                        <w:rPr>
                          <w:lang w:val="en-US"/>
                        </w:rPr>
                        <w:t xml:space="preserve">23 </w:t>
                      </w:r>
                      <w:r w:rsidR="00233547" w:rsidRPr="00C44CB8">
                        <w:t>ноември</w:t>
                      </w:r>
                      <w:r w:rsidR="00BE01DB" w:rsidRPr="00C44CB8">
                        <w:t xml:space="preserve"> 2023 г.</w:t>
                      </w:r>
                      <w:r w:rsidRPr="00C44CB8">
                        <w:t xml:space="preserve"> </w:t>
                      </w:r>
                    </w:p>
                    <w:p w:rsidR="00D10149" w:rsidRPr="00C44CB8" w:rsidRDefault="00D10149" w:rsidP="004B3CA6">
                      <w:pPr>
                        <w:spacing w:before="120"/>
                        <w:jc w:val="both"/>
                        <w:rPr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: 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10</w:t>
                      </w:r>
                      <w:r w:rsidR="00A865F0" w:rsidRPr="00C44CB8">
                        <w:rPr>
                          <w:bCs/>
                          <w:color w:val="000000"/>
                        </w:rPr>
                        <w:t>: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0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0 </w:t>
                      </w:r>
                      <w:r w:rsidRPr="00C44CB8">
                        <w:rPr>
                          <w:bCs/>
                          <w:color w:val="000000"/>
                        </w:rPr>
                        <w:t>ч.</w:t>
                      </w:r>
                    </w:p>
                    <w:p w:rsidR="001A2096" w:rsidRPr="00C44CB8" w:rsidRDefault="001A2096" w:rsidP="004B3CA6">
                      <w:pPr>
                        <w:pStyle w:val="a4"/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490A81" w:rsidRDefault="00D10149" w:rsidP="00490A81">
                      <w:pPr>
                        <w:jc w:val="both"/>
                        <w:rPr>
                          <w:bCs/>
                          <w:color w:val="050505"/>
                          <w:kern w:val="36"/>
                        </w:rPr>
                      </w:pP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 w:rsidR="00490A81">
                        <w:t>Зала на А</w:t>
                      </w:r>
                      <w:r w:rsidR="00490A81" w:rsidRPr="001C707C">
                        <w:rPr>
                          <w:bCs/>
                          <w:color w:val="050505"/>
                          <w:kern w:val="36"/>
                        </w:rPr>
                        <w:t>социация за развъж</w:t>
                      </w:r>
                      <w:r w:rsidR="00490A81">
                        <w:rPr>
                          <w:bCs/>
                          <w:color w:val="050505"/>
                          <w:kern w:val="36"/>
                        </w:rPr>
                        <w:t xml:space="preserve">дане на </w:t>
                      </w:r>
                      <w:proofErr w:type="spellStart"/>
                      <w:r w:rsidR="00490A81">
                        <w:rPr>
                          <w:bCs/>
                          <w:color w:val="050505"/>
                          <w:kern w:val="36"/>
                        </w:rPr>
                        <w:t>черношарената</w:t>
                      </w:r>
                      <w:proofErr w:type="spellEnd"/>
                      <w:r w:rsidR="00490A81">
                        <w:rPr>
                          <w:bCs/>
                          <w:color w:val="050505"/>
                          <w:kern w:val="36"/>
                        </w:rPr>
                        <w:t xml:space="preserve"> порода в Б</w:t>
                      </w:r>
                      <w:r w:rsidR="00490A81" w:rsidRPr="001C707C">
                        <w:rPr>
                          <w:bCs/>
                          <w:color w:val="050505"/>
                          <w:kern w:val="36"/>
                        </w:rPr>
                        <w:t xml:space="preserve">ългария ( </w:t>
                      </w:r>
                      <w:r w:rsidR="00490A81">
                        <w:rPr>
                          <w:bCs/>
                          <w:color w:val="050505"/>
                          <w:kern w:val="36"/>
                        </w:rPr>
                        <w:t>до Селекционен център</w:t>
                      </w:r>
                      <w:r w:rsidR="00490A81" w:rsidRPr="001C707C">
                        <w:rPr>
                          <w:bCs/>
                          <w:color w:val="050505"/>
                          <w:kern w:val="36"/>
                        </w:rPr>
                        <w:t>)</w:t>
                      </w:r>
                      <w:r w:rsidR="00490A81">
                        <w:rPr>
                          <w:bCs/>
                          <w:color w:val="050505"/>
                          <w:kern w:val="36"/>
                        </w:rPr>
                        <w:t>, гр. Сливен, ул. „Банско шосе“ № 12 А</w:t>
                      </w:r>
                    </w:p>
                    <w:p w:rsidR="00331C69" w:rsidRDefault="00331C69" w:rsidP="00D6264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D62646" w:rsidRDefault="00D10149" w:rsidP="00D6264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C44CB8"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 w:rsidRPr="00C44CB8">
                        <w:rPr>
                          <w:bCs/>
                          <w:color w:val="000000"/>
                        </w:rPr>
                        <w:t xml:space="preserve"> </w:t>
                      </w:r>
                      <w:r w:rsidRPr="00C44CB8">
                        <w:rPr>
                          <w:color w:val="000000"/>
                        </w:rPr>
                        <w:t>може да се свържете с</w:t>
                      </w:r>
                      <w:r w:rsidR="00413ECC" w:rsidRPr="00D62646">
                        <w:rPr>
                          <w:bCs/>
                          <w:color w:val="050505"/>
                          <w:kern w:val="36"/>
                          <w:sz w:val="22"/>
                          <w:szCs w:val="22"/>
                        </w:rPr>
                        <w:t xml:space="preserve"> </w:t>
                      </w:r>
                      <w:r w:rsidR="00FC0BA2">
                        <w:rPr>
                          <w:bCs/>
                          <w:color w:val="050505"/>
                          <w:kern w:val="36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413ECC" w:rsidRPr="00D62646">
                        <w:rPr>
                          <w:bCs/>
                          <w:color w:val="050505"/>
                          <w:kern w:val="36"/>
                          <w:sz w:val="22"/>
                          <w:szCs w:val="22"/>
                        </w:rPr>
                        <w:t xml:space="preserve">г-жа 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 xml:space="preserve">Юлия Енчева – </w:t>
                      </w:r>
                      <w:proofErr w:type="spellStart"/>
                      <w:r w:rsidR="00413ECC" w:rsidRPr="00D62646">
                        <w:rPr>
                          <w:sz w:val="22"/>
                          <w:szCs w:val="22"/>
                        </w:rPr>
                        <w:t>зооинженер</w:t>
                      </w:r>
                      <w:proofErr w:type="spellEnd"/>
                      <w:r w:rsidR="00413ECC" w:rsidRPr="00D62646">
                        <w:rPr>
                          <w:sz w:val="22"/>
                          <w:szCs w:val="22"/>
                        </w:rPr>
                        <w:t xml:space="preserve">; г-н Иван Георгиев 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>–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 xml:space="preserve"> агроном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>, т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>ел. 044 / 66 26 04</w:t>
                      </w:r>
                      <w:r w:rsidR="00413ECC" w:rsidRPr="00D62646">
                        <w:rPr>
                          <w:sz w:val="22"/>
                          <w:szCs w:val="22"/>
                        </w:rPr>
                        <w:t xml:space="preserve"> ;</w:t>
                      </w:r>
                    </w:p>
                    <w:p w:rsidR="00413ECC" w:rsidRPr="00D62646" w:rsidRDefault="00413ECC" w:rsidP="00D6264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D62646">
                        <w:rPr>
                          <w:sz w:val="22"/>
                          <w:szCs w:val="22"/>
                        </w:rPr>
                        <w:t>моб</w:t>
                      </w:r>
                      <w:proofErr w:type="spellEnd"/>
                      <w:r w:rsidRPr="00D62646">
                        <w:rPr>
                          <w:sz w:val="22"/>
                          <w:szCs w:val="22"/>
                        </w:rPr>
                        <w:t>. тел.:</w:t>
                      </w:r>
                      <w:r w:rsidRPr="00D62646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13ECC" w:rsidRPr="00D62646" w:rsidRDefault="00413ECC" w:rsidP="00413ECC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rPr>
                          <w:sz w:val="22"/>
                          <w:szCs w:val="22"/>
                          <w:lang w:val="bg-BG"/>
                        </w:rPr>
                      </w:pPr>
                      <w:r w:rsidRPr="00D62646">
                        <w:rPr>
                          <w:sz w:val="22"/>
                          <w:szCs w:val="22"/>
                          <w:lang w:val="bg-BG"/>
                        </w:rPr>
                        <w:t>0888 890 722</w:t>
                      </w:r>
                      <w:r w:rsidRPr="00D62646">
                        <w:rPr>
                          <w:sz w:val="22"/>
                          <w:szCs w:val="22"/>
                          <w:lang w:val="bg-BG"/>
                        </w:rPr>
                        <w:br/>
                        <w:t>0885 074 183</w:t>
                      </w:r>
                      <w:r w:rsidRPr="00D62646">
                        <w:rPr>
                          <w:sz w:val="22"/>
                          <w:szCs w:val="22"/>
                          <w:lang w:val="bg-BG"/>
                        </w:rPr>
                        <w:br/>
                        <w:t>0887 207</w:t>
                      </w:r>
                      <w:r w:rsidRPr="00D62646">
                        <w:rPr>
                          <w:sz w:val="22"/>
                          <w:szCs w:val="22"/>
                        </w:rPr>
                        <w:t> </w:t>
                      </w:r>
                      <w:r w:rsidRPr="00D62646">
                        <w:rPr>
                          <w:sz w:val="22"/>
                          <w:szCs w:val="22"/>
                          <w:lang w:val="bg-BG"/>
                        </w:rPr>
                        <w:t>910</w:t>
                      </w:r>
                    </w:p>
                    <w:p w:rsidR="00413ECC" w:rsidRPr="00D62646" w:rsidRDefault="00413ECC" w:rsidP="00413EC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BC1335" w:rsidRPr="00C44CB8" w:rsidRDefault="00BC1335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563C1"/>
                          <w:u w:val="single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color w:val="000000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</w:rPr>
                        <w:t>Очакваме Ви!</w:t>
                      </w:r>
                    </w:p>
                  </w:txbxContent>
                </v:textbox>
              </v:shape>
            </w:pict>
          </mc:Fallback>
        </mc:AlternateContent>
      </w:r>
      <w:r w:rsidR="00DE383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814B5" wp14:editId="225F59B1">
                <wp:simplePos x="0" y="0"/>
                <wp:positionH relativeFrom="column">
                  <wp:posOffset>2457450</wp:posOffset>
                </wp:positionH>
                <wp:positionV relativeFrom="page">
                  <wp:posOffset>9972675</wp:posOffset>
                </wp:positionV>
                <wp:extent cx="43338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93.5pt;margin-top:785.25pt;width:341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DB8DD4" wp14:editId="78DCE0FE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a5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DXTwIAAKg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" fillcolor="white [3201]" strokeweight=".5pt">
                <v:textbox>
                  <w:txbxContent>
                    <w:p w:rsidR="00D10149" w:rsidRDefault="00D10149" w:rsidP="00D10149">
                      <w:pPr>
                        <w:pStyle w:val="a5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06E74" wp14:editId="278A2D7C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04871" wp14:editId="4B07DB29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E3833" w:rsidP="00D10149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590550" cy="733425"/>
                                  <wp:effectExtent l="0" t="0" r="0" b="9525"/>
                                  <wp:docPr id="11" name="Картина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4" cy="74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" fillcolor="white [3201]" strokecolor="white [3212]" strokeweight=".5pt">
                <v:textbox>
                  <w:txbxContent>
                    <w:p w:rsidR="00D10149" w:rsidRDefault="00DE3833" w:rsidP="00D10149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9525"/>
                            <wp:docPr id="11" name="Картина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4" cy="74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965">
        <w:rPr>
          <w:noProof/>
          <w:lang w:val="en-US" w:eastAsia="zh-CN"/>
        </w:rPr>
        <w:drawing>
          <wp:inline distT="0" distB="0" distL="0" distR="0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1228954</wp:posOffset>
                </wp:positionH>
                <wp:positionV relativeFrom="paragraph">
                  <wp:posOffset>1046074</wp:posOffset>
                </wp:positionV>
                <wp:extent cx="6153150" cy="7161580"/>
                <wp:effectExtent l="0" t="0" r="1905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716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9498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294983" w:rsidTr="00BB47FC">
                              <w:trPr>
                                <w:trHeight w:val="1124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Pr="00F07074" w:rsidRDefault="00183CE1" w:rsidP="00147A4A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09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>0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147A4A" w:rsidRDefault="00183CE1" w:rsidP="00183CE1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147A4A">
                                    <w:rPr>
                                      <w:color w:val="000000"/>
                                    </w:rPr>
                                    <w:t xml:space="preserve">Регистрация на участниците </w:t>
                                  </w:r>
                                </w:p>
                              </w:tc>
                            </w:tr>
                            <w:tr w:rsidR="00B90AF5" w:rsidTr="00BB47FC">
                              <w:trPr>
                                <w:trHeight w:val="2833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Default="00B90AF5" w:rsidP="00D00E39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D00E39" w:rsidRDefault="00D00E39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417664" w:rsidRDefault="00B32C38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B32C38">
                                    <w:rPr>
                                      <w:color w:val="000000" w:themeColor="text1"/>
                                    </w:rPr>
                                    <w:t xml:space="preserve">Основни принципи и цели на биологичното  земеделие. Законодателство при </w:t>
                                  </w:r>
                                  <w:r w:rsidRPr="00D00E39">
                                    <w:t>прилагане на биологичното земеделие. Сертифициране на биологично производство</w:t>
                                  </w:r>
                                  <w:r w:rsidR="0020625F" w:rsidRPr="00D00E39">
                                    <w:t xml:space="preserve">. </w:t>
                                  </w:r>
                                  <w:r w:rsidR="00D00E39" w:rsidRPr="00D00E39">
                                    <w:t>Начини за групово сертифициране съгласно Регламент (ЕС) 2018/848</w:t>
                                  </w:r>
                                  <w:r w:rsidR="00D00E39">
                                    <w:t>.</w:t>
                                  </w:r>
                                </w:p>
                                <w:p w:rsidR="009F5F9D" w:rsidRPr="00EB1AA8" w:rsidRDefault="009F5F9D" w:rsidP="00EB1AA8">
                                  <w:pPr>
                                    <w:spacing w:after="120"/>
                                    <w:jc w:val="both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Лектор</w:t>
                                  </w:r>
                                  <w:r w:rsidR="00EB1AA8"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: експерт</w:t>
                                  </w:r>
                                  <w:r w:rsidR="004F0234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 xml:space="preserve"> от НССЗ</w:t>
                                  </w:r>
                                </w:p>
                                <w:p w:rsidR="00EB1AA8" w:rsidRPr="00B90AF5" w:rsidRDefault="00EB1AA8" w:rsidP="00EB1AA8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3241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D00E39" w:rsidRDefault="00D00E39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3D6816" w:rsidRPr="00417664" w:rsidRDefault="003D6816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417664">
                                    <w:rPr>
                                      <w:color w:val="000000" w:themeColor="text1"/>
                                    </w:rPr>
                                    <w:t>Източници за финансиране на биологичното производство: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I.В.1. Екосхема за биологично земе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делие (селскостопански животни)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II.A.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 Биологично растениевъдство</w:t>
                                  </w:r>
                                </w:p>
                                <w:p w:rsidR="004A4F65" w:rsidRPr="009A6E48" w:rsidRDefault="004A4F65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II.А.9. Биологично пчеларство</w:t>
                                  </w:r>
                                </w:p>
                                <w:p w:rsidR="005E0ABC" w:rsidRPr="009A6E48" w:rsidRDefault="00417664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Интервенции с п</w:t>
                                  </w:r>
                                  <w:r w:rsidR="005E0ABC"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риоритет за биологично</w:t>
                                  </w:r>
                                  <w:r w:rsidR="009A6E48" w:rsidRPr="00863890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производство</w:t>
                                  </w:r>
                                </w:p>
                                <w:p w:rsidR="00294983" w:rsidRPr="00F07074" w:rsidRDefault="00294983" w:rsidP="00294983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</w:pP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Лектор</w:t>
                                  </w:r>
                                  <w:r w:rsidR="004F0234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: експерт</w:t>
                                  </w:r>
                                  <w:r w:rsidR="009A6E48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 xml:space="preserve"> от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1125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D00E39" w:rsidRDefault="00D00E39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D00E39" w:rsidRDefault="00D00E39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294983" w:rsidRPr="00F07074" w:rsidRDefault="00294983" w:rsidP="00D00E39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D00E39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00E39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664" w:rsidRDefault="00D00E39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Дискусия и отговори на въпроси от присъстващите</w:t>
                                  </w:r>
                                </w:p>
                                <w:p w:rsidR="00294983" w:rsidRPr="009A6E48" w:rsidRDefault="00294983" w:rsidP="00A865F0">
                                  <w:pPr>
                                    <w:jc w:val="both"/>
                                    <w:rPr>
                                      <w:bCs/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2828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4A4F65" w:rsidRDefault="00294983" w:rsidP="00417664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4A4F65" w:rsidRDefault="00DE031C" w:rsidP="00BC1335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865F0" w:rsidTr="00BB47FC">
                              <w:trPr>
                                <w:trHeight w:val="757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A865F0" w:rsidRPr="00F07074" w:rsidRDefault="00A865F0" w:rsidP="00BB1F1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3D6816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A865F0" w:rsidRPr="003D6816" w:rsidRDefault="000045E0" w:rsidP="000045E0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Дискусия  з</w:t>
                                  </w:r>
                                  <w:r w:rsidRPr="003D6816">
                                    <w:rPr>
                                      <w:color w:val="000000"/>
                                    </w:rPr>
                                    <w:t>акриване на семинара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B5B31" w:rsidRDefault="006B5B31" w:rsidP="00EF1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75pt;margin-top:82.35pt;width:484.5pt;height:563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" fillcolor="white [3201]" strokecolor="#f2f2f2 [3052]" strokeweight=".5pt">
                <v:textbox>
                  <w:txbxContent>
                    <w:tbl>
                      <w:tblPr>
                        <w:tblStyle w:val="a7"/>
                        <w:tblW w:w="9498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294983" w:rsidTr="00BB47FC">
                        <w:trPr>
                          <w:trHeight w:val="1124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Pr="00F07074" w:rsidRDefault="00183CE1" w:rsidP="00147A4A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09</w:t>
                            </w:r>
                            <w:r>
                              <w:rPr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>0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147A4A" w:rsidRDefault="00183CE1" w:rsidP="00183CE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147A4A">
                              <w:rPr>
                                <w:color w:val="000000"/>
                              </w:rPr>
                              <w:t xml:space="preserve">Регистрация на участниците </w:t>
                            </w:r>
                          </w:p>
                        </w:tc>
                      </w:tr>
                      <w:tr w:rsidR="00B90AF5" w:rsidTr="00BB47FC">
                        <w:trPr>
                          <w:trHeight w:val="2833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Default="00B90AF5" w:rsidP="00D00E39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00E39" w:rsidRDefault="00D00E39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417664" w:rsidRDefault="00B32C38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32C38">
                              <w:rPr>
                                <w:color w:val="000000" w:themeColor="text1"/>
                              </w:rPr>
                              <w:t xml:space="preserve">Основни принципи и цели на биологичното  земеделие. Законодателство при </w:t>
                            </w:r>
                            <w:r w:rsidRPr="00D00E39">
                              <w:t>прилагане на биологичното земеделие. Сертифициране на биологично производство</w:t>
                            </w:r>
                            <w:r w:rsidR="0020625F" w:rsidRPr="00D00E39">
                              <w:t xml:space="preserve">. </w:t>
                            </w:r>
                            <w:r w:rsidR="00D00E39" w:rsidRPr="00D00E39">
                              <w:t>Начини за групово сертифициране съгласно Регламент (ЕС) 2018/848</w:t>
                            </w:r>
                            <w:r w:rsidR="00D00E39">
                              <w:t>.</w:t>
                            </w:r>
                          </w:p>
                          <w:p w:rsidR="009F5F9D" w:rsidRPr="00EB1AA8" w:rsidRDefault="009F5F9D" w:rsidP="00EB1AA8">
                            <w:pPr>
                              <w:spacing w:after="120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Лектор</w:t>
                            </w:r>
                            <w:r w:rsidR="00EB1AA8" w:rsidRPr="00EB1AA8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: експерт</w:t>
                            </w:r>
                            <w:r w:rsidR="004F0234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 xml:space="preserve"> от НССЗ</w:t>
                            </w:r>
                          </w:p>
                          <w:p w:rsidR="00EB1AA8" w:rsidRPr="00B90AF5" w:rsidRDefault="00EB1AA8" w:rsidP="00EB1AA8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3241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D00E39" w:rsidRDefault="00D00E39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D6816" w:rsidRPr="00417664" w:rsidRDefault="003D6816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7664">
                              <w:rPr>
                                <w:color w:val="000000" w:themeColor="text1"/>
                              </w:rPr>
                              <w:t>Източници за финансиране на биологичното производство: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I.В.1. Екосхема за биологично земе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делие (селскостопански животни)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II.A.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1 Биологично растениевъдство</w:t>
                            </w:r>
                          </w:p>
                          <w:p w:rsidR="004A4F65" w:rsidRPr="009A6E48" w:rsidRDefault="004A4F65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II.А.9. Биологично пчеларство</w:t>
                            </w:r>
                          </w:p>
                          <w:p w:rsidR="005E0ABC" w:rsidRPr="009A6E48" w:rsidRDefault="00417664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Интервенции с п</w:t>
                            </w:r>
                            <w:r w:rsidR="005E0ABC"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риоритет за биологично</w:t>
                            </w:r>
                            <w:r w:rsidR="009A6E48" w:rsidRPr="00863890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производство</w:t>
                            </w:r>
                          </w:p>
                          <w:p w:rsidR="00294983" w:rsidRPr="00F07074" w:rsidRDefault="00294983" w:rsidP="00294983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</w:pPr>
                            <w:r w:rsidRPr="00F07074">
                              <w:rPr>
                                <w:i/>
                                <w:iCs/>
                              </w:rPr>
                              <w:t>Лектор</w:t>
                            </w:r>
                            <w:r w:rsidR="004F0234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: експерт</w:t>
                            </w:r>
                            <w:r w:rsidR="009A6E48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 xml:space="preserve"> от</w:t>
                            </w:r>
                            <w:r w:rsidRPr="00F0707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1125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D00E39" w:rsidRDefault="00D00E39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00E39" w:rsidRDefault="00D00E39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294983" w:rsidRPr="00F07074" w:rsidRDefault="00294983" w:rsidP="00D00E39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D00E39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00E39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664" w:rsidRDefault="00D00E39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Дискусия и отговори на въпроси от присъстващите</w:t>
                            </w:r>
                          </w:p>
                          <w:p w:rsidR="00294983" w:rsidRPr="009A6E48" w:rsidRDefault="00294983" w:rsidP="00A865F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2828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4A4F65" w:rsidRDefault="00294983" w:rsidP="00417664">
                            <w:pPr>
                              <w:spacing w:after="24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4A4F65" w:rsidRDefault="00DE031C" w:rsidP="00BC1335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865F0" w:rsidTr="00BB47FC">
                        <w:trPr>
                          <w:trHeight w:val="757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A865F0" w:rsidRPr="00F07074" w:rsidRDefault="00A865F0" w:rsidP="00BB1F16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3D6816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 xml:space="preserve">0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A865F0" w:rsidRPr="003D6816" w:rsidRDefault="000045E0" w:rsidP="000045E0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Дискусия  з</w:t>
                            </w:r>
                            <w:r w:rsidRPr="003D6816">
                              <w:rPr>
                                <w:color w:val="000000"/>
                              </w:rPr>
                              <w:t>акриване на семинара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B5B31" w:rsidRDefault="006B5B31" w:rsidP="00EF12D9"/>
                  </w:txbxContent>
                </v:textbox>
                <w10:wrap anchorx="margin"/>
              </v:shape>
            </w:pict>
          </mc:Fallback>
        </mc:AlternateContent>
      </w:r>
      <w:r w:rsidR="00DB5965">
        <w:rPr>
          <w:noProof/>
          <w:lang w:val="en-US" w:eastAsia="zh-CN"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C66"/>
    <w:multiLevelType w:val="hybridMultilevel"/>
    <w:tmpl w:val="1B7CEB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179C1"/>
    <w:multiLevelType w:val="hybridMultilevel"/>
    <w:tmpl w:val="C4D832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36A21"/>
    <w:multiLevelType w:val="hybridMultilevel"/>
    <w:tmpl w:val="6100D0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64CE5"/>
    <w:multiLevelType w:val="hybridMultilevel"/>
    <w:tmpl w:val="4D3093E8"/>
    <w:lvl w:ilvl="0" w:tplc="EFF64F00">
      <w:start w:val="11"/>
      <w:numFmt w:val="bullet"/>
      <w:lvlText w:val="-"/>
      <w:lvlJc w:val="left"/>
      <w:pPr>
        <w:ind w:left="29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4">
    <w:nsid w:val="2C71399A"/>
    <w:multiLevelType w:val="hybridMultilevel"/>
    <w:tmpl w:val="C9B0F0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853D6"/>
    <w:multiLevelType w:val="hybridMultilevel"/>
    <w:tmpl w:val="460EE540"/>
    <w:lvl w:ilvl="0" w:tplc="0402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6">
    <w:nsid w:val="45DD6930"/>
    <w:multiLevelType w:val="hybridMultilevel"/>
    <w:tmpl w:val="371824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10CEF"/>
    <w:multiLevelType w:val="hybridMultilevel"/>
    <w:tmpl w:val="E3B2D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0819FD"/>
    <w:multiLevelType w:val="hybridMultilevel"/>
    <w:tmpl w:val="4CFCE17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F1F46"/>
    <w:multiLevelType w:val="hybridMultilevel"/>
    <w:tmpl w:val="120C9D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49"/>
    <w:rsid w:val="000045E0"/>
    <w:rsid w:val="00007FBF"/>
    <w:rsid w:val="00015022"/>
    <w:rsid w:val="00041598"/>
    <w:rsid w:val="000C0E66"/>
    <w:rsid w:val="000D7E57"/>
    <w:rsid w:val="00110BFC"/>
    <w:rsid w:val="00111D9A"/>
    <w:rsid w:val="00132964"/>
    <w:rsid w:val="001372D4"/>
    <w:rsid w:val="00147A4A"/>
    <w:rsid w:val="0016246E"/>
    <w:rsid w:val="00183CE1"/>
    <w:rsid w:val="001A2096"/>
    <w:rsid w:val="001B387A"/>
    <w:rsid w:val="001F113A"/>
    <w:rsid w:val="001F75AF"/>
    <w:rsid w:val="0020625F"/>
    <w:rsid w:val="002111B9"/>
    <w:rsid w:val="00225C3F"/>
    <w:rsid w:val="00233547"/>
    <w:rsid w:val="002370EE"/>
    <w:rsid w:val="002371CE"/>
    <w:rsid w:val="00247104"/>
    <w:rsid w:val="00256937"/>
    <w:rsid w:val="00265CD2"/>
    <w:rsid w:val="00273F9F"/>
    <w:rsid w:val="002840AA"/>
    <w:rsid w:val="00294983"/>
    <w:rsid w:val="002976ED"/>
    <w:rsid w:val="002B22A5"/>
    <w:rsid w:val="002D5E04"/>
    <w:rsid w:val="002F7373"/>
    <w:rsid w:val="00301638"/>
    <w:rsid w:val="00304BDF"/>
    <w:rsid w:val="00315695"/>
    <w:rsid w:val="003244FE"/>
    <w:rsid w:val="00331C69"/>
    <w:rsid w:val="00350652"/>
    <w:rsid w:val="003B6276"/>
    <w:rsid w:val="003D6816"/>
    <w:rsid w:val="003D7090"/>
    <w:rsid w:val="003E4E1C"/>
    <w:rsid w:val="00413ECC"/>
    <w:rsid w:val="00417664"/>
    <w:rsid w:val="0042265A"/>
    <w:rsid w:val="004230C6"/>
    <w:rsid w:val="004727B0"/>
    <w:rsid w:val="004762FD"/>
    <w:rsid w:val="00476917"/>
    <w:rsid w:val="00490A81"/>
    <w:rsid w:val="004A4F65"/>
    <w:rsid w:val="004B3CA6"/>
    <w:rsid w:val="004F0234"/>
    <w:rsid w:val="004F774E"/>
    <w:rsid w:val="00560887"/>
    <w:rsid w:val="005C3025"/>
    <w:rsid w:val="005E0ABC"/>
    <w:rsid w:val="005E6ECF"/>
    <w:rsid w:val="005E7448"/>
    <w:rsid w:val="005E76DE"/>
    <w:rsid w:val="005F2505"/>
    <w:rsid w:val="005F390B"/>
    <w:rsid w:val="0061390E"/>
    <w:rsid w:val="00615C4F"/>
    <w:rsid w:val="0066139B"/>
    <w:rsid w:val="0067408C"/>
    <w:rsid w:val="00685CC5"/>
    <w:rsid w:val="006B5B31"/>
    <w:rsid w:val="006D22B0"/>
    <w:rsid w:val="006D47DC"/>
    <w:rsid w:val="00700239"/>
    <w:rsid w:val="00710415"/>
    <w:rsid w:val="007156E6"/>
    <w:rsid w:val="00716253"/>
    <w:rsid w:val="00746A20"/>
    <w:rsid w:val="00764886"/>
    <w:rsid w:val="00787D16"/>
    <w:rsid w:val="007D4165"/>
    <w:rsid w:val="007D4B86"/>
    <w:rsid w:val="00827903"/>
    <w:rsid w:val="00833694"/>
    <w:rsid w:val="00861501"/>
    <w:rsid w:val="00863890"/>
    <w:rsid w:val="008C5576"/>
    <w:rsid w:val="008C72CA"/>
    <w:rsid w:val="008F3280"/>
    <w:rsid w:val="009173DF"/>
    <w:rsid w:val="00932635"/>
    <w:rsid w:val="00935F53"/>
    <w:rsid w:val="00936C07"/>
    <w:rsid w:val="009508F9"/>
    <w:rsid w:val="00994997"/>
    <w:rsid w:val="00996B8D"/>
    <w:rsid w:val="009A1FD1"/>
    <w:rsid w:val="009A6E48"/>
    <w:rsid w:val="009D0826"/>
    <w:rsid w:val="009D5168"/>
    <w:rsid w:val="009E5600"/>
    <w:rsid w:val="009F5F9D"/>
    <w:rsid w:val="00A000E9"/>
    <w:rsid w:val="00A865F0"/>
    <w:rsid w:val="00A95CD9"/>
    <w:rsid w:val="00AC5987"/>
    <w:rsid w:val="00AC71B7"/>
    <w:rsid w:val="00B307B2"/>
    <w:rsid w:val="00B32C38"/>
    <w:rsid w:val="00B57814"/>
    <w:rsid w:val="00B90AF5"/>
    <w:rsid w:val="00BA0349"/>
    <w:rsid w:val="00BA5AE8"/>
    <w:rsid w:val="00BB1F16"/>
    <w:rsid w:val="00BB47FC"/>
    <w:rsid w:val="00BC1335"/>
    <w:rsid w:val="00BC3ED4"/>
    <w:rsid w:val="00BD033A"/>
    <w:rsid w:val="00BE01DB"/>
    <w:rsid w:val="00C32E0D"/>
    <w:rsid w:val="00C357DF"/>
    <w:rsid w:val="00C44CB8"/>
    <w:rsid w:val="00C57FD9"/>
    <w:rsid w:val="00C64DD8"/>
    <w:rsid w:val="00C73C4C"/>
    <w:rsid w:val="00C8348C"/>
    <w:rsid w:val="00CA0117"/>
    <w:rsid w:val="00CA396E"/>
    <w:rsid w:val="00CC7B6C"/>
    <w:rsid w:val="00CF4B3B"/>
    <w:rsid w:val="00D00E39"/>
    <w:rsid w:val="00D05E6B"/>
    <w:rsid w:val="00D10149"/>
    <w:rsid w:val="00D226C2"/>
    <w:rsid w:val="00D455FE"/>
    <w:rsid w:val="00D60843"/>
    <w:rsid w:val="00D62646"/>
    <w:rsid w:val="00D62DDD"/>
    <w:rsid w:val="00DA78FB"/>
    <w:rsid w:val="00DB5965"/>
    <w:rsid w:val="00DB7731"/>
    <w:rsid w:val="00DE031C"/>
    <w:rsid w:val="00DE3833"/>
    <w:rsid w:val="00E3224A"/>
    <w:rsid w:val="00E332DB"/>
    <w:rsid w:val="00E358FF"/>
    <w:rsid w:val="00EB1AA8"/>
    <w:rsid w:val="00EC428F"/>
    <w:rsid w:val="00ED4DA9"/>
    <w:rsid w:val="00EE6B50"/>
    <w:rsid w:val="00EE7DA8"/>
    <w:rsid w:val="00EF12D9"/>
    <w:rsid w:val="00EF1AF3"/>
    <w:rsid w:val="00F07074"/>
    <w:rsid w:val="00F2300D"/>
    <w:rsid w:val="00F54409"/>
    <w:rsid w:val="00F90661"/>
    <w:rsid w:val="00FC0BA2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10149"/>
    <w:rPr>
      <w:color w:val="0000FF"/>
      <w:u w:val="single"/>
    </w:rPr>
  </w:style>
  <w:style w:type="paragraph" w:styleId="a4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">
    <w:name w:val="HTML Preformatted"/>
    <w:basedOn w:val="a"/>
    <w:link w:val="HTML0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5">
    <w:name w:val="header"/>
    <w:basedOn w:val="a"/>
    <w:link w:val="a6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a7">
    <w:name w:val="Table Grid"/>
    <w:basedOn w:val="a1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a"/>
    <w:rsid w:val="006B5B31"/>
    <w:pPr>
      <w:jc w:val="center"/>
    </w:pPr>
    <w:rPr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40">
    <w:name w:val="Заглавие 4 Знак"/>
    <w:basedOn w:val="a0"/>
    <w:link w:val="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aa">
    <w:name w:val="List Paragraph"/>
    <w:basedOn w:val="a"/>
    <w:uiPriority w:val="34"/>
    <w:qFormat/>
    <w:rsid w:val="003D6816"/>
    <w:pPr>
      <w:ind w:left="720"/>
      <w:contextualSpacing/>
    </w:pPr>
  </w:style>
  <w:style w:type="paragraph" w:styleId="ab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c">
    <w:name w:val="Normal (Web)"/>
    <w:basedOn w:val="a"/>
    <w:uiPriority w:val="99"/>
    <w:semiHidden/>
    <w:unhideWhenUsed/>
    <w:rsid w:val="00413ECC"/>
    <w:pPr>
      <w:spacing w:before="100" w:beforeAutospacing="1" w:after="100" w:afterAutospacing="1"/>
    </w:pPr>
    <w:rPr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10149"/>
    <w:rPr>
      <w:color w:val="0000FF"/>
      <w:u w:val="single"/>
    </w:rPr>
  </w:style>
  <w:style w:type="paragraph" w:styleId="a4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">
    <w:name w:val="HTML Preformatted"/>
    <w:basedOn w:val="a"/>
    <w:link w:val="HTML0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5">
    <w:name w:val="header"/>
    <w:basedOn w:val="a"/>
    <w:link w:val="a6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a7">
    <w:name w:val="Table Grid"/>
    <w:basedOn w:val="a1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a"/>
    <w:rsid w:val="006B5B31"/>
    <w:pPr>
      <w:jc w:val="center"/>
    </w:pPr>
    <w:rPr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40">
    <w:name w:val="Заглавие 4 Знак"/>
    <w:basedOn w:val="a0"/>
    <w:link w:val="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aa">
    <w:name w:val="List Paragraph"/>
    <w:basedOn w:val="a"/>
    <w:uiPriority w:val="34"/>
    <w:qFormat/>
    <w:rsid w:val="003D6816"/>
    <w:pPr>
      <w:ind w:left="720"/>
      <w:contextualSpacing/>
    </w:pPr>
  </w:style>
  <w:style w:type="paragraph" w:styleId="ab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c">
    <w:name w:val="Normal (Web)"/>
    <w:basedOn w:val="a"/>
    <w:uiPriority w:val="99"/>
    <w:semiHidden/>
    <w:unhideWhenUsed/>
    <w:rsid w:val="00413ECC"/>
    <w:pPr>
      <w:spacing w:before="100" w:beforeAutospacing="1" w:after="100" w:afterAutospacing="1"/>
    </w:pPr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CCF17-3DEB-45B9-88FA-CDA91775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Events_program</Template>
  <TotalTime>101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PC</cp:lastModifiedBy>
  <cp:revision>23</cp:revision>
  <cp:lastPrinted>2023-11-16T12:58:00Z</cp:lastPrinted>
  <dcterms:created xsi:type="dcterms:W3CDTF">2023-11-02T06:39:00Z</dcterms:created>
  <dcterms:modified xsi:type="dcterms:W3CDTF">2023-11-16T13:01:00Z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99ee638b4cadd58f00705f12f3bb7fd1585472454819c9aee04b25d918442605</vt:lpwstr>
  </property>
</Properties>
</file>