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F6" w:rsidRPr="00C2607F" w:rsidRDefault="005E22F6" w:rsidP="008F78E7">
      <w:pPr>
        <w:rPr>
          <w:rFonts w:ascii="Times New Roman" w:hAnsi="Times New Roman"/>
          <w:sz w:val="24"/>
          <w:szCs w:val="24"/>
        </w:rPr>
      </w:pPr>
    </w:p>
    <w:p w:rsidR="005E22F6" w:rsidRPr="00FF6F23" w:rsidRDefault="005E22F6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5E22F6" w:rsidRPr="00FF6F23" w:rsidRDefault="005E22F6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5E22F6" w:rsidRPr="00FF6F23" w:rsidRDefault="005E22F6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5E22F6" w:rsidRPr="004C4259" w:rsidRDefault="005E22F6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>В изпълнение разпоредбата на чл. 72б, ал. 3 от Правилника за прилагане на закона за собствеността и ползването на земеделските земи (ППЗСПЗЗ) и с оглед Заповед №</w:t>
      </w:r>
      <w:r w:rsidRPr="00FF6F2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68FA">
        <w:rPr>
          <w:rFonts w:ascii="Times New Roman" w:hAnsi="Times New Roman"/>
          <w:sz w:val="24"/>
          <w:szCs w:val="24"/>
          <w:lang w:val="ru-RU"/>
        </w:rPr>
        <w:t>191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Pr="00FF6F23">
        <w:rPr>
          <w:rFonts w:ascii="Times New Roman" w:hAnsi="Times New Roman"/>
          <w:sz w:val="24"/>
          <w:szCs w:val="24"/>
          <w:lang w:val="ru-RU"/>
        </w:rPr>
        <w:t>0</w:t>
      </w:r>
      <w:r w:rsidRPr="006068FA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>.08.202</w:t>
      </w:r>
      <w:r w:rsidRPr="006068FA">
        <w:rPr>
          <w:rFonts w:ascii="Times New Roman" w:hAnsi="Times New Roman"/>
          <w:sz w:val="24"/>
          <w:szCs w:val="24"/>
          <w:lang w:val="ru-RU"/>
        </w:rPr>
        <w:t>1</w:t>
      </w:r>
      <w:r w:rsidRPr="00FF6292">
        <w:rPr>
          <w:rFonts w:ascii="Times New Roman" w:hAnsi="Times New Roman"/>
          <w:sz w:val="24"/>
          <w:szCs w:val="24"/>
          <w:lang w:val="bg-BG"/>
        </w:rPr>
        <w:t>г.</w:t>
      </w:r>
      <w:r>
        <w:rPr>
          <w:rFonts w:ascii="Times New Roman" w:hAnsi="Times New Roman"/>
          <w:sz w:val="24"/>
          <w:szCs w:val="24"/>
          <w:lang w:val="bg-BG"/>
        </w:rPr>
        <w:t>, и №</w:t>
      </w:r>
      <w:r w:rsidRPr="006068FA">
        <w:rPr>
          <w:rFonts w:ascii="Times New Roman" w:hAnsi="Times New Roman"/>
          <w:sz w:val="24"/>
          <w:szCs w:val="24"/>
          <w:lang w:val="ru-RU"/>
        </w:rPr>
        <w:t>198</w:t>
      </w:r>
      <w:r>
        <w:rPr>
          <w:rFonts w:ascii="Times New Roman" w:hAnsi="Times New Roman"/>
          <w:sz w:val="24"/>
          <w:szCs w:val="24"/>
          <w:lang w:val="bg-BG"/>
        </w:rPr>
        <w:t>/05.08.202</w:t>
      </w:r>
      <w:r w:rsidRPr="006068FA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г. </w:t>
      </w:r>
      <w:r w:rsidRPr="00FF6292">
        <w:rPr>
          <w:rFonts w:ascii="Times New Roman" w:hAnsi="Times New Roman"/>
          <w:sz w:val="24"/>
          <w:szCs w:val="24"/>
          <w:lang w:val="bg-BG"/>
        </w:rPr>
        <w:t>на Директора на Областна дирекция „Земеделие” – Монтана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чл. 37в, ал. 1 ЗСПЗЗ за землища</w:t>
      </w:r>
      <w:r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>
        <w:rPr>
          <w:rFonts w:ascii="Times New Roman" w:hAnsi="Times New Roman"/>
          <w:sz w:val="24"/>
          <w:szCs w:val="24"/>
          <w:lang w:val="bg-BG"/>
        </w:rPr>
        <w:t>Вършец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в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 сградата на общинска администрация на общ.Вършец, както следва: </w:t>
      </w:r>
    </w:p>
    <w:p w:rsidR="005E22F6" w:rsidRDefault="005E22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22F6" w:rsidRPr="006068FA" w:rsidRDefault="005E22F6" w:rsidP="00DE11DE">
      <w:pPr>
        <w:ind w:firstLine="851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B908C9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6068FA">
        <w:rPr>
          <w:rFonts w:ascii="Times New Roman" w:hAnsi="Times New Roman"/>
          <w:sz w:val="24"/>
          <w:szCs w:val="24"/>
          <w:lang w:val="ru-RU"/>
        </w:rPr>
        <w:t>09</w:t>
      </w:r>
      <w:r w:rsidRPr="00B908C9">
        <w:rPr>
          <w:rFonts w:ascii="Times New Roman" w:hAnsi="Times New Roman"/>
          <w:sz w:val="24"/>
          <w:szCs w:val="24"/>
          <w:lang w:val="bg-BG"/>
        </w:rPr>
        <w:t>.08.</w:t>
      </w:r>
      <w:r w:rsidRPr="00FF6F23">
        <w:rPr>
          <w:rFonts w:ascii="Times New Roman" w:hAnsi="Times New Roman"/>
          <w:sz w:val="24"/>
          <w:szCs w:val="24"/>
          <w:lang w:val="ru-RU"/>
        </w:rPr>
        <w:t>20</w:t>
      </w:r>
      <w:r w:rsidRPr="006068FA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bg-BG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г.</w:t>
      </w:r>
      <w:r>
        <w:rPr>
          <w:rFonts w:ascii="Times New Roman" w:hAnsi="Times New Roman"/>
          <w:sz w:val="24"/>
          <w:szCs w:val="24"/>
          <w:lang w:val="bg-BG"/>
        </w:rPr>
        <w:t xml:space="preserve"> от  09</w:t>
      </w:r>
      <w:r>
        <w:rPr>
          <w:rFonts w:ascii="Times New Roman" w:hAnsi="Times New Roman"/>
          <w:sz w:val="24"/>
          <w:szCs w:val="24"/>
          <w:lang w:val="ru-RU"/>
        </w:rPr>
        <w:t>.3</w:t>
      </w:r>
      <w:r w:rsidRPr="009E3CD3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>ч. – за землището на</w:t>
      </w:r>
      <w:r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гр.Вършец,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с.Спанчевци,</w:t>
      </w:r>
      <w:r w:rsidRPr="006068F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</w:t>
      </w:r>
      <w:r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>
        <w:rPr>
          <w:rFonts w:ascii="Times New Roman" w:hAnsi="Times New Roman"/>
          <w:sz w:val="24"/>
          <w:szCs w:val="24"/>
          <w:lang w:val="bg-BG"/>
        </w:rPr>
        <w:t>, с.Черкаски,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908C9">
        <w:rPr>
          <w:rFonts w:ascii="Times New Roman" w:hAnsi="Times New Roman"/>
          <w:sz w:val="24"/>
          <w:szCs w:val="24"/>
          <w:lang w:val="bg-BG"/>
        </w:rPr>
        <w:t>с.</w:t>
      </w:r>
      <w:r w:rsidRPr="00B908C9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 w:eastAsia="bg-BG"/>
        </w:rPr>
        <w:t>Долно Озирово,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с.Стояново,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1512">
        <w:rPr>
          <w:rFonts w:ascii="Times New Roman" w:hAnsi="Times New Roman"/>
          <w:sz w:val="24"/>
          <w:szCs w:val="24"/>
          <w:lang w:val="bg-BG"/>
        </w:rPr>
        <w:t>с.</w:t>
      </w:r>
      <w:r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с.Долна Бела Речка</w:t>
      </w:r>
    </w:p>
    <w:p w:rsidR="005E22F6" w:rsidRPr="009356F9" w:rsidRDefault="005E22F6" w:rsidP="00236263">
      <w:pPr>
        <w:spacing w:line="36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5E22F6" w:rsidRPr="00597F18" w:rsidRDefault="005E22F6" w:rsidP="008F78E7">
      <w:pPr>
        <w:jc w:val="both"/>
        <w:rPr>
          <w:rFonts w:ascii="Times New Roman" w:hAnsi="Times New Roman"/>
          <w:color w:val="0D0D0D"/>
          <w:sz w:val="24"/>
          <w:szCs w:val="24"/>
          <w:lang w:val="bg-BG"/>
        </w:rPr>
      </w:pPr>
    </w:p>
    <w:p w:rsidR="005E22F6" w:rsidRPr="00597F18" w:rsidRDefault="005E22F6" w:rsidP="008F78E7">
      <w:pPr>
        <w:pStyle w:val="BodyTextIndent"/>
        <w:ind w:left="0"/>
        <w:jc w:val="both"/>
        <w:rPr>
          <w:rFonts w:ascii="Times New Roman" w:hAnsi="Times New Roman"/>
          <w:color w:val="0D0D0D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ab/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 територията на Община Вършец и в сградата на Общинска служба по земеделие - гр. Берковица, офис Вършец. Същата да се публикува на интернет страниците на Община Вършец и на</w:t>
      </w:r>
      <w:r>
        <w:rPr>
          <w:rFonts w:ascii="Times New Roman" w:hAnsi="Times New Roman"/>
          <w:color w:val="0D0D0D"/>
          <w:sz w:val="24"/>
          <w:szCs w:val="24"/>
          <w:lang w:val="bg-BG"/>
        </w:rPr>
        <w:t xml:space="preserve"> Областна дирекция „Земеделие” </w:t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 xml:space="preserve">гр. 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>Монтана.</w:t>
      </w:r>
    </w:p>
    <w:p w:rsidR="005E22F6" w:rsidRPr="00597F18" w:rsidRDefault="005E22F6" w:rsidP="008F78E7">
      <w:pPr>
        <w:ind w:firstLine="708"/>
        <w:jc w:val="both"/>
        <w:rPr>
          <w:rFonts w:ascii="Times New Roman" w:hAnsi="Times New Roman"/>
          <w:color w:val="0D0D0D"/>
          <w:sz w:val="24"/>
          <w:szCs w:val="24"/>
          <w:lang w:val="ru-RU"/>
        </w:rPr>
      </w:pPr>
    </w:p>
    <w:p w:rsidR="005E22F6" w:rsidRDefault="005E22F6" w:rsidP="007B1EA7">
      <w:pPr>
        <w:jc w:val="both"/>
        <w:outlineLvl w:val="0"/>
        <w:rPr>
          <w:rFonts w:ascii="Times New Roman" w:hAnsi="Times New Roman"/>
          <w:color w:val="0D0D0D"/>
          <w:sz w:val="24"/>
          <w:szCs w:val="24"/>
          <w:lang w:val="bg-BG"/>
        </w:rPr>
      </w:pPr>
    </w:p>
    <w:p w:rsidR="005E22F6" w:rsidRDefault="005E22F6" w:rsidP="007B1EA7">
      <w:pPr>
        <w:jc w:val="both"/>
        <w:outlineLvl w:val="0"/>
        <w:rPr>
          <w:rFonts w:ascii="Times New Roman" w:hAnsi="Times New Roman"/>
          <w:color w:val="0D0D0D"/>
          <w:sz w:val="24"/>
          <w:szCs w:val="24"/>
          <w:lang w:val="bg-BG"/>
        </w:rPr>
      </w:pPr>
    </w:p>
    <w:p w:rsidR="005E22F6" w:rsidRPr="00597F18" w:rsidRDefault="005E22F6" w:rsidP="007B1EA7">
      <w:pPr>
        <w:jc w:val="both"/>
        <w:outlineLvl w:val="0"/>
        <w:rPr>
          <w:rFonts w:ascii="Times New Roman" w:hAnsi="Times New Roman"/>
          <w:b/>
          <w:color w:val="0D0D0D"/>
          <w:sz w:val="24"/>
          <w:szCs w:val="24"/>
          <w:lang w:val="ru-RU"/>
        </w:rPr>
      </w:pP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 xml:space="preserve"> 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Председател на комисията по Заповед №</w:t>
      </w:r>
      <w:r w:rsidRPr="006068FA">
        <w:rPr>
          <w:rFonts w:ascii="Times New Roman" w:hAnsi="Times New Roman"/>
          <w:b/>
          <w:color w:val="0D0D0D"/>
          <w:sz w:val="24"/>
          <w:szCs w:val="24"/>
          <w:lang w:val="ru-RU"/>
        </w:rPr>
        <w:t>191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/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>0</w:t>
      </w:r>
      <w:r w:rsidRPr="006068FA">
        <w:rPr>
          <w:rFonts w:ascii="Times New Roman" w:hAnsi="Times New Roman"/>
          <w:b/>
          <w:color w:val="0D0D0D"/>
          <w:sz w:val="24"/>
          <w:szCs w:val="24"/>
          <w:lang w:val="ru-RU"/>
        </w:rPr>
        <w:t>5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>.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0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>8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.2021г.,  Заповед№</w:t>
      </w:r>
      <w:r w:rsidRPr="006068FA">
        <w:rPr>
          <w:rFonts w:ascii="Times New Roman" w:hAnsi="Times New Roman"/>
          <w:b/>
          <w:color w:val="0D0D0D"/>
          <w:sz w:val="24"/>
          <w:szCs w:val="24"/>
          <w:lang w:val="ru-RU"/>
        </w:rPr>
        <w:t>198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/05.08.2021</w:t>
      </w:r>
      <w:r>
        <w:rPr>
          <w:rFonts w:ascii="Times New Roman" w:hAnsi="Times New Roman"/>
          <w:b/>
          <w:color w:val="0D0D0D"/>
          <w:sz w:val="24"/>
          <w:szCs w:val="24"/>
          <w:lang w:val="ru-RU"/>
        </w:rPr>
        <w:t>:</w:t>
      </w:r>
    </w:p>
    <w:p w:rsidR="005E22F6" w:rsidRDefault="005E22F6" w:rsidP="00911DE6">
      <w:pPr>
        <w:jc w:val="both"/>
        <w:outlineLvl w:val="0"/>
        <w:rPr>
          <w:rFonts w:ascii="Times New Roman" w:hAnsi="Times New Roman"/>
          <w:b/>
          <w:color w:val="0D0D0D"/>
          <w:sz w:val="24"/>
          <w:szCs w:val="24"/>
          <w:lang w:val="ru-RU"/>
        </w:rPr>
      </w:pP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............/П/....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>......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>.</w:t>
      </w:r>
    </w:p>
    <w:p w:rsidR="005E22F6" w:rsidRPr="00597F18" w:rsidRDefault="005E22F6" w:rsidP="00911DE6">
      <w:pPr>
        <w:jc w:val="both"/>
        <w:outlineLvl w:val="0"/>
        <w:rPr>
          <w:rFonts w:ascii="Times New Roman" w:hAnsi="Times New Roman"/>
          <w:b/>
          <w:color w:val="0D0D0D"/>
          <w:sz w:val="24"/>
          <w:szCs w:val="24"/>
          <w:lang w:val="bg-BG"/>
        </w:rPr>
      </w:pPr>
      <w:r w:rsidRPr="00597F18">
        <w:rPr>
          <w:rFonts w:ascii="Times New Roman" w:hAnsi="Times New Roman"/>
          <w:b/>
          <w:color w:val="0D0D0D"/>
          <w:sz w:val="24"/>
          <w:szCs w:val="24"/>
          <w:lang w:val="bg-BG"/>
        </w:rPr>
        <w:t xml:space="preserve"> </w:t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>/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 xml:space="preserve">началник 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 xml:space="preserve"> 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>ОСЗ гр.Берковица</w:t>
      </w:r>
      <w:r w:rsidRPr="00597F18">
        <w:rPr>
          <w:rFonts w:ascii="Times New Roman" w:hAnsi="Times New Roman"/>
          <w:b/>
          <w:color w:val="0D0D0D"/>
          <w:sz w:val="24"/>
          <w:szCs w:val="24"/>
          <w:lang w:val="ru-RU"/>
        </w:rPr>
        <w:t xml:space="preserve"> 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>Силвия Николова</w:t>
      </w:r>
      <w:r>
        <w:rPr>
          <w:rFonts w:ascii="Times New Roman" w:hAnsi="Times New Roman"/>
          <w:color w:val="0D0D0D"/>
          <w:sz w:val="24"/>
          <w:szCs w:val="24"/>
          <w:lang w:val="ru-RU"/>
        </w:rPr>
        <w:t xml:space="preserve"> /</w:t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>0</w:t>
      </w:r>
      <w:r w:rsidRPr="006068FA">
        <w:rPr>
          <w:rFonts w:ascii="Times New Roman" w:hAnsi="Times New Roman"/>
          <w:color w:val="0D0D0D"/>
          <w:sz w:val="24"/>
          <w:szCs w:val="24"/>
          <w:lang w:val="ru-RU"/>
        </w:rPr>
        <w:t>5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>.0</w:t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>8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>.2021г.</w:t>
      </w:r>
      <w:r w:rsidRPr="00597F18">
        <w:rPr>
          <w:rFonts w:ascii="Times New Roman" w:hAnsi="Times New Roman"/>
          <w:color w:val="0D0D0D"/>
          <w:sz w:val="24"/>
          <w:szCs w:val="24"/>
          <w:lang w:val="bg-BG"/>
        </w:rPr>
        <w:t xml:space="preserve">     </w:t>
      </w:r>
      <w:r w:rsidRPr="00597F18">
        <w:rPr>
          <w:rFonts w:ascii="Times New Roman" w:hAnsi="Times New Roman"/>
          <w:color w:val="0D0D0D"/>
          <w:sz w:val="24"/>
          <w:szCs w:val="24"/>
          <w:lang w:val="ru-RU"/>
        </w:rPr>
        <w:t xml:space="preserve">                                               </w:t>
      </w:r>
    </w:p>
    <w:p w:rsidR="005E22F6" w:rsidRPr="00597F18" w:rsidRDefault="005E22F6" w:rsidP="008F78E7">
      <w:pPr>
        <w:jc w:val="both"/>
        <w:rPr>
          <w:rFonts w:ascii="Times New Roman" w:hAnsi="Times New Roman"/>
          <w:color w:val="0D0D0D"/>
          <w:sz w:val="24"/>
          <w:szCs w:val="24"/>
          <w:lang w:val="bg-BG"/>
        </w:rPr>
      </w:pPr>
    </w:p>
    <w:p w:rsidR="005E22F6" w:rsidRPr="009E3CD3" w:rsidRDefault="005E22F6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E22F6" w:rsidRPr="009E3CD3" w:rsidRDefault="005E22F6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5E22F6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2F6" w:rsidRDefault="005E22F6">
      <w:r>
        <w:separator/>
      </w:r>
    </w:p>
  </w:endnote>
  <w:endnote w:type="continuationSeparator" w:id="0">
    <w:p w:rsidR="005E22F6" w:rsidRDefault="005E2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F6" w:rsidRDefault="005E22F6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22F6" w:rsidRDefault="005E22F6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F6" w:rsidRPr="006068FA" w:rsidRDefault="005E22F6" w:rsidP="00F22605">
    <w:pPr>
      <w:pStyle w:val="Footer"/>
      <w:framePr w:wrap="around" w:vAnchor="text" w:hAnchor="margin" w:xAlign="right" w:y="1"/>
      <w:rPr>
        <w:rStyle w:val="PageNumber"/>
        <w:lang w:val="ru-RU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 w:rsidRPr="006068FA">
      <w:rPr>
        <w:rStyle w:val="PageNumber"/>
        <w:lang w:val="ru-RU"/>
      </w:rPr>
      <w:instrText xml:space="preserve">  </w:instrText>
    </w:r>
    <w:r>
      <w:rPr>
        <w:rStyle w:val="PageNumber"/>
      </w:rPr>
      <w:fldChar w:fldCharType="separate"/>
    </w:r>
    <w:r w:rsidRPr="006068FA">
      <w:rPr>
        <w:rStyle w:val="PageNumber"/>
        <w:noProof/>
        <w:lang w:val="ru-RU"/>
      </w:rPr>
      <w:t>2</w:t>
    </w:r>
    <w:r>
      <w:rPr>
        <w:rStyle w:val="PageNumber"/>
      </w:rPr>
      <w:fldChar w:fldCharType="end"/>
    </w:r>
  </w:p>
  <w:p w:rsidR="005E22F6" w:rsidRPr="00DE65F6" w:rsidRDefault="005E22F6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5E22F6" w:rsidRDefault="005E22F6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5E22F6" w:rsidRDefault="005E22F6" w:rsidP="00D9354D">
    <w:pPr>
      <w:jc w:val="center"/>
      <w:rPr>
        <w:rFonts w:ascii="Times New Roman" w:hAnsi="Times New Roman"/>
      </w:rPr>
    </w:pPr>
  </w:p>
  <w:p w:rsidR="005E22F6" w:rsidRPr="00FF6F23" w:rsidRDefault="005E22F6" w:rsidP="00D9354D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F6" w:rsidRDefault="005E22F6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5E22F6" w:rsidRPr="00DE65F6" w:rsidRDefault="005E22F6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5E22F6" w:rsidRPr="00FF6F23" w:rsidRDefault="005E22F6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5E22F6" w:rsidRPr="00FF6F23" w:rsidRDefault="005E22F6" w:rsidP="00D9354D">
    <w:pPr>
      <w:pStyle w:val="Footer"/>
      <w:jc w:val="center"/>
      <w:rPr>
        <w:rFonts w:ascii="Times New Roman" w:hAnsi="Times New Roman"/>
      </w:rPr>
    </w:pPr>
  </w:p>
  <w:p w:rsidR="005E22F6" w:rsidRPr="001F600F" w:rsidRDefault="005E22F6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2F6" w:rsidRDefault="005E22F6">
      <w:r>
        <w:separator/>
      </w:r>
    </w:p>
  </w:footnote>
  <w:footnote w:type="continuationSeparator" w:id="0">
    <w:p w:rsidR="005E22F6" w:rsidRDefault="005E2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F6" w:rsidRPr="00B25518" w:rsidRDefault="005E22F6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Картина 8" o:spid="_x0000_s2049" type="#_x0000_t75" alt="lav4e" style="position:absolute;margin-left:0;margin-top:-9.35pt;width:47.3pt;height:65.55pt;z-index:251657728;visibility:visible">
          <v:imagedata r:id="rId1" o:title=""/>
          <w10:wrap type="square"/>
        </v:shape>
      </w:pict>
    </w:r>
  </w:p>
  <w:p w:rsidR="005E22F6" w:rsidRPr="00DE65F6" w:rsidRDefault="005E22F6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3.05pt;margin-top:.65pt;width:0;height:48.2pt;z-index:251658752" o:connectortype="straight"/>
      </w:pict>
    </w:r>
    <w:r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5E22F6" w:rsidRPr="00DE65F6" w:rsidRDefault="005E22F6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 xml:space="preserve">Министерство на земеделието, </w:t>
    </w:r>
    <w:r w:rsidRPr="00DE65F6">
      <w:rPr>
        <w:rFonts w:ascii="Times New Roman" w:hAnsi="Times New Roman"/>
        <w:b w:val="0"/>
        <w:spacing w:val="40"/>
        <w:sz w:val="28"/>
        <w:szCs w:val="28"/>
      </w:rPr>
      <w:t>храните</w:t>
    </w:r>
    <w:r>
      <w:rPr>
        <w:rFonts w:ascii="Times New Roman" w:hAnsi="Times New Roman"/>
        <w:b w:val="0"/>
        <w:spacing w:val="40"/>
        <w:sz w:val="28"/>
        <w:szCs w:val="28"/>
      </w:rPr>
      <w:t xml:space="preserve"> и горите</w:t>
    </w:r>
  </w:p>
  <w:p w:rsidR="005E22F6" w:rsidRPr="000A2552" w:rsidRDefault="005E22F6" w:rsidP="009209DD">
    <w:pPr>
      <w:ind w:firstLine="993"/>
      <w:rPr>
        <w:rFonts w:ascii="Times New Roman" w:hAnsi="Times New Roman"/>
        <w:spacing w:val="40"/>
        <w:sz w:val="28"/>
        <w:szCs w:val="28"/>
        <w:lang w:val="ru-RU"/>
      </w:rPr>
    </w:pPr>
    <w:r>
      <w:rPr>
        <w:noProof/>
        <w:lang w:val="bg-BG" w:eastAsia="bg-BG"/>
      </w:rPr>
      <w:pict>
        <v:line id="_x0000_s2051" style="position:absolute;left:0;text-align:left;z-index:251656704" from="-17.85pt,767.25pt" to="579.75pt,767.25pt" o:allowincell="f"/>
      </w:pict>
    </w:r>
    <w:r w:rsidRPr="00DE65F6">
      <w:rPr>
        <w:rFonts w:ascii="Times New Roman" w:hAnsi="Times New Roman"/>
        <w:b/>
        <w:sz w:val="28"/>
        <w:szCs w:val="28"/>
        <w:lang w:val="ru-RU"/>
      </w:rPr>
      <w:t xml:space="preserve">    </w:t>
    </w:r>
    <w:r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5E22F6" w:rsidRPr="000A2552" w:rsidRDefault="005E22F6" w:rsidP="009209DD">
    <w:pPr>
      <w:ind w:firstLine="993"/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ru-RU"/>
      </w:rPr>
      <w:t xml:space="preserve">  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7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8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2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3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8F9"/>
    <w:rsid w:val="00036B3F"/>
    <w:rsid w:val="000544E9"/>
    <w:rsid w:val="000638B4"/>
    <w:rsid w:val="000A2552"/>
    <w:rsid w:val="000C3C5A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F344A"/>
    <w:rsid w:val="001F35DC"/>
    <w:rsid w:val="001F600F"/>
    <w:rsid w:val="001F7D0D"/>
    <w:rsid w:val="0020799E"/>
    <w:rsid w:val="00211512"/>
    <w:rsid w:val="00220E42"/>
    <w:rsid w:val="00236263"/>
    <w:rsid w:val="00251E04"/>
    <w:rsid w:val="00257952"/>
    <w:rsid w:val="002605FA"/>
    <w:rsid w:val="00262F5C"/>
    <w:rsid w:val="00271269"/>
    <w:rsid w:val="002822EC"/>
    <w:rsid w:val="00290CE0"/>
    <w:rsid w:val="002F09DC"/>
    <w:rsid w:val="003013FF"/>
    <w:rsid w:val="003230A4"/>
    <w:rsid w:val="003333F1"/>
    <w:rsid w:val="00351864"/>
    <w:rsid w:val="003620FD"/>
    <w:rsid w:val="00394BD7"/>
    <w:rsid w:val="00396CEF"/>
    <w:rsid w:val="003A1D3C"/>
    <w:rsid w:val="003C3154"/>
    <w:rsid w:val="003F73D5"/>
    <w:rsid w:val="00400079"/>
    <w:rsid w:val="00421704"/>
    <w:rsid w:val="004501DF"/>
    <w:rsid w:val="004531FB"/>
    <w:rsid w:val="0046256F"/>
    <w:rsid w:val="00483063"/>
    <w:rsid w:val="004945DD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D41"/>
    <w:rsid w:val="00597F18"/>
    <w:rsid w:val="005D5B14"/>
    <w:rsid w:val="005E22F6"/>
    <w:rsid w:val="00600C61"/>
    <w:rsid w:val="006068FA"/>
    <w:rsid w:val="00607396"/>
    <w:rsid w:val="0061614A"/>
    <w:rsid w:val="00626EF4"/>
    <w:rsid w:val="006338C1"/>
    <w:rsid w:val="00633E81"/>
    <w:rsid w:val="00655698"/>
    <w:rsid w:val="00656366"/>
    <w:rsid w:val="006B065E"/>
    <w:rsid w:val="006B4514"/>
    <w:rsid w:val="006D782D"/>
    <w:rsid w:val="006F1197"/>
    <w:rsid w:val="006F303D"/>
    <w:rsid w:val="006F5E7E"/>
    <w:rsid w:val="007200A6"/>
    <w:rsid w:val="0074183C"/>
    <w:rsid w:val="00743554"/>
    <w:rsid w:val="00752973"/>
    <w:rsid w:val="00757D71"/>
    <w:rsid w:val="007B1EA7"/>
    <w:rsid w:val="007D5951"/>
    <w:rsid w:val="007E5697"/>
    <w:rsid w:val="007F7B83"/>
    <w:rsid w:val="0080209E"/>
    <w:rsid w:val="00810849"/>
    <w:rsid w:val="008108A5"/>
    <w:rsid w:val="008166C3"/>
    <w:rsid w:val="00817985"/>
    <w:rsid w:val="0082049B"/>
    <w:rsid w:val="00835ADA"/>
    <w:rsid w:val="008454C8"/>
    <w:rsid w:val="008701D8"/>
    <w:rsid w:val="008A5119"/>
    <w:rsid w:val="008C4733"/>
    <w:rsid w:val="008F5FAA"/>
    <w:rsid w:val="008F78E7"/>
    <w:rsid w:val="00911DE6"/>
    <w:rsid w:val="00914044"/>
    <w:rsid w:val="00917EF0"/>
    <w:rsid w:val="009209DD"/>
    <w:rsid w:val="009356F9"/>
    <w:rsid w:val="009500E5"/>
    <w:rsid w:val="00963409"/>
    <w:rsid w:val="009C4D8A"/>
    <w:rsid w:val="009D151A"/>
    <w:rsid w:val="009D21E4"/>
    <w:rsid w:val="009D2B26"/>
    <w:rsid w:val="009D2BFF"/>
    <w:rsid w:val="009E3CD3"/>
    <w:rsid w:val="00A00739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D436D"/>
    <w:rsid w:val="00AF0B92"/>
    <w:rsid w:val="00AF3DF8"/>
    <w:rsid w:val="00B25518"/>
    <w:rsid w:val="00B260D5"/>
    <w:rsid w:val="00B44D8F"/>
    <w:rsid w:val="00B47853"/>
    <w:rsid w:val="00B55CB6"/>
    <w:rsid w:val="00B62B3D"/>
    <w:rsid w:val="00B71E73"/>
    <w:rsid w:val="00B76604"/>
    <w:rsid w:val="00B87C25"/>
    <w:rsid w:val="00B908C9"/>
    <w:rsid w:val="00BE56A6"/>
    <w:rsid w:val="00BF5CC3"/>
    <w:rsid w:val="00C12BCB"/>
    <w:rsid w:val="00C225DD"/>
    <w:rsid w:val="00C24D34"/>
    <w:rsid w:val="00C2607F"/>
    <w:rsid w:val="00C26794"/>
    <w:rsid w:val="00C33982"/>
    <w:rsid w:val="00C354D4"/>
    <w:rsid w:val="00C57D41"/>
    <w:rsid w:val="00C629B6"/>
    <w:rsid w:val="00C816A5"/>
    <w:rsid w:val="00CA2429"/>
    <w:rsid w:val="00CC20D2"/>
    <w:rsid w:val="00CE5BEF"/>
    <w:rsid w:val="00CF4765"/>
    <w:rsid w:val="00D20915"/>
    <w:rsid w:val="00D24AFA"/>
    <w:rsid w:val="00D43FBF"/>
    <w:rsid w:val="00D81AE9"/>
    <w:rsid w:val="00D8783F"/>
    <w:rsid w:val="00D9354D"/>
    <w:rsid w:val="00DB453C"/>
    <w:rsid w:val="00DE11DE"/>
    <w:rsid w:val="00DE26F1"/>
    <w:rsid w:val="00DE65F6"/>
    <w:rsid w:val="00DF756B"/>
    <w:rsid w:val="00DF7E58"/>
    <w:rsid w:val="00E140E1"/>
    <w:rsid w:val="00E35206"/>
    <w:rsid w:val="00E35808"/>
    <w:rsid w:val="00E82E34"/>
    <w:rsid w:val="00EA3595"/>
    <w:rsid w:val="00EC2E97"/>
    <w:rsid w:val="00EE611B"/>
    <w:rsid w:val="00EF589E"/>
    <w:rsid w:val="00F01C21"/>
    <w:rsid w:val="00F05B06"/>
    <w:rsid w:val="00F22605"/>
    <w:rsid w:val="00F354D7"/>
    <w:rsid w:val="00F47E55"/>
    <w:rsid w:val="00F565E8"/>
    <w:rsid w:val="00F65CD6"/>
    <w:rsid w:val="00FA0641"/>
    <w:rsid w:val="00FA18A5"/>
    <w:rsid w:val="00FA48F1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58F9"/>
    <w:rPr>
      <w:rFonts w:ascii="Bookman Old Style" w:hAnsi="Bookman Old Style" w:cs="Times New Roman"/>
      <w:b/>
      <w:spacing w:val="3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58F9"/>
    <w:rPr>
      <w:rFonts w:ascii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958F9"/>
    <w:rPr>
      <w:rFonts w:ascii="Arial" w:hAnsi="Arial" w:cs="Times New Roman"/>
      <w:b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958F9"/>
    <w:rPr>
      <w:rFonts w:ascii="Arial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958F9"/>
    <w:rPr>
      <w:rFonts w:ascii="Arial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958F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6520AA"/>
    <w:rPr>
      <w:rFonts w:ascii="Arial" w:eastAsia="Times New Roman" w:hAnsi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58F9"/>
    <w:rPr>
      <w:rFonts w:ascii="Arial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958F9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6520AA"/>
    <w:rPr>
      <w:rFonts w:ascii="Arial" w:eastAsia="Times New Roman" w:hAnsi="Arial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958F9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6520AA"/>
    <w:rPr>
      <w:rFonts w:ascii="Arial" w:eastAsia="Times New Roman" w:hAnsi="Arial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99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58F9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A958F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520AA"/>
    <w:rPr>
      <w:rFonts w:ascii="Times New Roman" w:eastAsia="Times New Roman" w:hAnsi="Times New Roman"/>
      <w:sz w:val="0"/>
      <w:szCs w:val="0"/>
      <w:lang w:val="en-US" w:eastAsia="en-US"/>
    </w:rPr>
  </w:style>
  <w:style w:type="paragraph" w:styleId="ListParagraph">
    <w:name w:val="List Paragraph"/>
    <w:basedOn w:val="Normal"/>
    <w:uiPriority w:val="99"/>
    <w:qFormat/>
    <w:rsid w:val="00A958F9"/>
    <w:pPr>
      <w:ind w:left="720"/>
    </w:pPr>
  </w:style>
  <w:style w:type="paragraph" w:styleId="Subtitle">
    <w:name w:val="Subtitle"/>
    <w:basedOn w:val="Normal"/>
    <w:link w:val="SubtitleChar"/>
    <w:uiPriority w:val="99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958F9"/>
    <w:rPr>
      <w:rFonts w:ascii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58F9"/>
    <w:rPr>
      <w:rFonts w:ascii="Arial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A958F9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6520AA"/>
    <w:rPr>
      <w:rFonts w:ascii="Arial" w:eastAsia="Times New Roman" w:hAnsi="Arial"/>
      <w:sz w:val="16"/>
      <w:szCs w:val="16"/>
      <w:lang w:val="en-US" w:eastAsia="en-US"/>
    </w:rPr>
  </w:style>
  <w:style w:type="character" w:styleId="PageNumber">
    <w:name w:val="page number"/>
    <w:basedOn w:val="DefaultParagraphFont"/>
    <w:uiPriority w:val="99"/>
    <w:rsid w:val="00F22605"/>
    <w:rPr>
      <w:rFonts w:cs="Times New Roman"/>
    </w:rPr>
  </w:style>
  <w:style w:type="character" w:styleId="Hyperlink">
    <w:name w:val="Hyperlink"/>
    <w:basedOn w:val="DefaultParagraphFont"/>
    <w:uiPriority w:val="99"/>
    <w:rsid w:val="0010789F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1135B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520AA"/>
    <w:rPr>
      <w:rFonts w:ascii="Arial" w:eastAsia="Times New Roman" w:hAnsi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1135B8"/>
    <w:rPr>
      <w:rFonts w:cs="Times New Roman"/>
    </w:rPr>
  </w:style>
  <w:style w:type="paragraph" w:customStyle="1" w:styleId="CharCharChar">
    <w:name w:val="Char Char Char"/>
    <w:basedOn w:val="Normal"/>
    <w:uiPriority w:val="99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uiPriority w:val="99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">
    <w:name w:val="Знак1"/>
    <w:basedOn w:val="Normal"/>
    <w:uiPriority w:val="99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B1EA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255</Words>
  <Characters>1458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subject/>
  <dc:creator>TeDi</dc:creator>
  <cp:keywords/>
  <dc:description/>
  <cp:lastModifiedBy>ODZ5</cp:lastModifiedBy>
  <cp:revision>4</cp:revision>
  <cp:lastPrinted>2020-08-06T07:49:00Z</cp:lastPrinted>
  <dcterms:created xsi:type="dcterms:W3CDTF">2021-08-05T10:39:00Z</dcterms:created>
  <dcterms:modified xsi:type="dcterms:W3CDTF">2021-08-05T10:40:00Z</dcterms:modified>
</cp:coreProperties>
</file>