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965" w:rsidRDefault="001372D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C73712" wp14:editId="1498734D">
                <wp:simplePos x="0" y="0"/>
                <wp:positionH relativeFrom="column">
                  <wp:posOffset>2618740</wp:posOffset>
                </wp:positionH>
                <wp:positionV relativeFrom="page">
                  <wp:posOffset>9963150</wp:posOffset>
                </wp:positionV>
                <wp:extent cx="4624070" cy="333375"/>
                <wp:effectExtent l="0" t="0" r="508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07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3833" w:rsidRPr="00DE3833" w:rsidRDefault="00DE3833" w:rsidP="00DE383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E3833">
                              <w:rPr>
                                <w:b/>
                                <w:sz w:val="28"/>
                                <w:szCs w:val="28"/>
                              </w:rPr>
                              <w:t>МИНИСТЕРСТВО НА ЗЕМЕДЕЛИЕТО</w:t>
                            </w:r>
                            <w:r w:rsidR="001372D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И ХРАНИТЕ</w:t>
                            </w:r>
                          </w:p>
                          <w:p w:rsidR="00D10149" w:rsidRPr="00D10149" w:rsidRDefault="00D10149" w:rsidP="0061390E">
                            <w:pPr>
                              <w:pStyle w:val="a5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7371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06.2pt;margin-top:784.5pt;width:364.1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" fillcolor="white [3201]" stroked="f" strokeweight=".5pt">
                <v:textbox>
                  <w:txbxContent>
                    <w:p w:rsidR="00DE3833" w:rsidRPr="00DE3833" w:rsidRDefault="00DE3833" w:rsidP="00DE383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E3833">
                        <w:rPr>
                          <w:b/>
                          <w:sz w:val="28"/>
                          <w:szCs w:val="28"/>
                        </w:rPr>
                        <w:t>МИНИСТЕРСТВО НА ЗЕМЕДЕЛИЕТО</w:t>
                      </w:r>
                      <w:r w:rsidR="001372D4">
                        <w:rPr>
                          <w:b/>
                          <w:sz w:val="28"/>
                          <w:szCs w:val="28"/>
                        </w:rPr>
                        <w:t xml:space="preserve"> И ХРАНИТЕ</w:t>
                      </w:r>
                    </w:p>
                    <w:p w:rsidR="00D10149" w:rsidRPr="00D10149" w:rsidRDefault="00D10149" w:rsidP="0061390E">
                      <w:pPr>
                        <w:pStyle w:val="a5"/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2265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D9A0B" wp14:editId="7C7B931A">
                <wp:simplePos x="0" y="0"/>
                <wp:positionH relativeFrom="column">
                  <wp:posOffset>1402410</wp:posOffset>
                </wp:positionH>
                <wp:positionV relativeFrom="paragraph">
                  <wp:posOffset>1867459</wp:posOffset>
                </wp:positionV>
                <wp:extent cx="5838825" cy="7671460"/>
                <wp:effectExtent l="0" t="0" r="28575" b="247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767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6246E" w:rsidRPr="008C5576" w:rsidRDefault="001B387A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8C5576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ИНФОРМАЦИОННА </w:t>
                            </w:r>
                            <w:r w:rsidR="0016246E" w:rsidRPr="008C5576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КАМПАНИЯ  </w:t>
                            </w:r>
                          </w:p>
                          <w:p w:rsidR="008C5576" w:rsidRPr="008C5576" w:rsidRDefault="008C5576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8C5576" w:rsidRPr="008C5576" w:rsidRDefault="008C5576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C5576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„Призвание: </w:t>
                            </w:r>
                            <w:proofErr w:type="spellStart"/>
                            <w:r w:rsidRPr="008C5576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БиоЛогичен</w:t>
                            </w:r>
                            <w:proofErr w:type="spellEnd"/>
                            <w:r w:rsidRPr="008C5576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!“</w:t>
                            </w:r>
                          </w:p>
                          <w:p w:rsidR="008C5576" w:rsidRPr="008C5576" w:rsidRDefault="008C5576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D10149" w:rsidRPr="008C5576" w:rsidRDefault="00D10149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8C5576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П О К А Н А</w:t>
                            </w:r>
                          </w:p>
                          <w:p w:rsidR="001B387A" w:rsidRDefault="001B387A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  <w:highlight w:val="yellow"/>
                              </w:rPr>
                            </w:pPr>
                          </w:p>
                          <w:p w:rsidR="001B387A" w:rsidRDefault="001B387A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  <w:highlight w:val="yellow"/>
                              </w:rPr>
                            </w:pPr>
                          </w:p>
                          <w:p w:rsidR="001B387A" w:rsidRDefault="00BC1335" w:rsidP="00C44CB8">
                            <w:pPr>
                              <w:jc w:val="both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C44CB8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УВАЖАЕМИ ДАМИ И ГОСПОДА, </w:t>
                            </w:r>
                          </w:p>
                          <w:p w:rsidR="00BC1335" w:rsidRPr="00C44CB8" w:rsidRDefault="00BC1335" w:rsidP="00C44CB8">
                            <w:pPr>
                              <w:jc w:val="both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1B387A" w:rsidRPr="00C44CB8" w:rsidRDefault="001B387A" w:rsidP="005E6ECF">
                            <w:pPr>
                              <w:spacing w:line="276" w:lineRule="auto"/>
                              <w:jc w:val="both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E3224A" w:rsidRPr="00C44CB8" w:rsidRDefault="001B387A" w:rsidP="005E6ECF">
                            <w:pPr>
                              <w:spacing w:line="276" w:lineRule="auto"/>
                              <w:jc w:val="both"/>
                              <w:rPr>
                                <w:color w:val="000000"/>
                              </w:rPr>
                            </w:pPr>
                            <w:r w:rsidRPr="00C44CB8">
                              <w:rPr>
                                <w:color w:val="000000"/>
                              </w:rPr>
                              <w:t>С настоящата покана Министерството на земеделието и храните, съвместно с</w:t>
                            </w:r>
                            <w:r w:rsidR="00B547E5">
                              <w:rPr>
                                <w:color w:val="000000"/>
                              </w:rPr>
                              <w:t>ъс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 структурите си – Национална служба за съвети в земеделието и Главна дирекция „Земеделие</w:t>
                            </w:r>
                            <w:r w:rsidR="00B547E5">
                              <w:rPr>
                                <w:color w:val="000000"/>
                              </w:rPr>
                              <w:t xml:space="preserve"> и регионална политика</w:t>
                            </w:r>
                            <w:r w:rsidRPr="00C44CB8">
                              <w:rPr>
                                <w:color w:val="000000"/>
                              </w:rPr>
                              <w:t>“</w:t>
                            </w:r>
                            <w:r w:rsidR="00C44CB8">
                              <w:rPr>
                                <w:color w:val="000000"/>
                              </w:rPr>
                              <w:t xml:space="preserve">, </w:t>
                            </w:r>
                            <w:r w:rsidRPr="00C44CB8">
                              <w:rPr>
                                <w:color w:val="000000"/>
                              </w:rPr>
                              <w:t>организират информационна кампания посветена на би</w:t>
                            </w:r>
                            <w:r w:rsidR="002B22A5">
                              <w:rPr>
                                <w:color w:val="000000"/>
                              </w:rPr>
                              <w:t>ологичното производството. Тя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 има за цел да запознае заинтересованите лица с основните правила при </w:t>
                            </w:r>
                            <w:proofErr w:type="spellStart"/>
                            <w:r w:rsidRPr="00C44CB8">
                              <w:rPr>
                                <w:color w:val="000000"/>
                              </w:rPr>
                              <w:t>би</w:t>
                            </w:r>
                            <w:r w:rsidR="002B22A5">
                              <w:rPr>
                                <w:color w:val="000000"/>
                              </w:rPr>
                              <w:t>опроизводство</w:t>
                            </w:r>
                            <w:proofErr w:type="spellEnd"/>
                            <w:r w:rsidR="002B22A5">
                              <w:rPr>
                                <w:color w:val="000000"/>
                              </w:rPr>
                              <w:t xml:space="preserve"> и възможностите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 за подпомагане по С</w:t>
                            </w:r>
                            <w:r w:rsidR="00BC1335">
                              <w:rPr>
                                <w:color w:val="000000"/>
                              </w:rPr>
                              <w:t>тратегическия план за развитие на земеделието и селските райони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 (2023 - 2027 г.). </w:t>
                            </w:r>
                          </w:p>
                          <w:p w:rsidR="00E3224A" w:rsidRPr="00C44CB8" w:rsidRDefault="00E3224A" w:rsidP="005E6ECF">
                            <w:pPr>
                              <w:spacing w:line="276" w:lineRule="auto"/>
                              <w:jc w:val="both"/>
                              <w:rPr>
                                <w:color w:val="000000"/>
                              </w:rPr>
                            </w:pPr>
                          </w:p>
                          <w:p w:rsidR="00716253" w:rsidRDefault="001B387A" w:rsidP="005E6ECF">
                            <w:pPr>
                              <w:spacing w:line="276" w:lineRule="auto"/>
                              <w:jc w:val="both"/>
                            </w:pPr>
                            <w:r w:rsidRPr="00C44CB8">
                              <w:rPr>
                                <w:color w:val="000000"/>
                              </w:rPr>
                              <w:t>Земеделските производители ще бъдат информирани в детайли за разликите между</w:t>
                            </w:r>
                            <w:r w:rsidR="002B22A5">
                              <w:rPr>
                                <w:color w:val="000000"/>
                              </w:rPr>
                              <w:t xml:space="preserve"> конвенционалното и биологично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 производство, за основните му принципи, нормативната уредба и задълженията, които следва да се спазват при отглеждането на различните култури и животни. </w:t>
                            </w:r>
                            <w:r w:rsidR="00C44CB8">
                              <w:rPr>
                                <w:color w:val="000000"/>
                              </w:rPr>
                              <w:t>На участниците щ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е бъде разяснена </w:t>
                            </w:r>
                            <w:r w:rsidR="00C44CB8">
                              <w:rPr>
                                <w:color w:val="000000"/>
                              </w:rPr>
                              <w:t>необходимостта от сертификация и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 предимствата, които тя дава п</w:t>
                            </w:r>
                            <w:r w:rsidR="00C44CB8">
                              <w:rPr>
                                <w:color w:val="000000"/>
                              </w:rPr>
                              <w:t>ри реализирането на продукцията</w:t>
                            </w:r>
                            <w:r w:rsidRPr="00C44CB8">
                              <w:rPr>
                                <w:color w:val="000000"/>
                              </w:rPr>
                              <w:t>.</w:t>
                            </w:r>
                            <w:r w:rsidR="00C44CB8">
                              <w:rPr>
                                <w:color w:val="000000"/>
                              </w:rPr>
                              <w:t xml:space="preserve"> Присъстващите ще получат и информация за</w:t>
                            </w:r>
                            <w:r w:rsidR="00716253">
                              <w:rPr>
                                <w:color w:val="000000"/>
                              </w:rPr>
                              <w:t xml:space="preserve"> в</w:t>
                            </w:r>
                            <w:r w:rsidRPr="00E3224A">
                              <w:rPr>
                                <w:color w:val="000000"/>
                              </w:rPr>
                              <w:t xml:space="preserve">ъзможностите за подкрепа, </w:t>
                            </w:r>
                            <w:r w:rsidR="00E3224A">
                              <w:rPr>
                                <w:color w:val="000000"/>
                              </w:rPr>
                              <w:t>с</w:t>
                            </w:r>
                            <w:r w:rsidRPr="00E3224A">
                              <w:rPr>
                                <w:color w:val="000000"/>
                              </w:rPr>
                              <w:t xml:space="preserve"> конкретните ставки за подпомагане</w:t>
                            </w:r>
                            <w:r w:rsidR="00E3224A" w:rsidRPr="00E3224A">
                              <w:rPr>
                                <w:color w:val="000000"/>
                              </w:rPr>
                              <w:t xml:space="preserve"> в сектора</w:t>
                            </w:r>
                            <w:r w:rsidR="00716253">
                              <w:rPr>
                                <w:color w:val="000000"/>
                              </w:rPr>
                              <w:t>,</w:t>
                            </w:r>
                            <w:r w:rsidR="00C44CB8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2B22A5">
                              <w:rPr>
                                <w:color w:val="000000"/>
                              </w:rPr>
                              <w:t xml:space="preserve">като </w:t>
                            </w:r>
                            <w:r w:rsidR="00C44CB8">
                              <w:rPr>
                                <w:color w:val="000000"/>
                              </w:rPr>
                              <w:t xml:space="preserve">ще се </w:t>
                            </w:r>
                            <w:r w:rsidR="00861501">
                              <w:rPr>
                                <w:color w:val="000000"/>
                              </w:rPr>
                              <w:t xml:space="preserve">представят и </w:t>
                            </w:r>
                            <w:r w:rsidRPr="00E3224A">
                              <w:t xml:space="preserve">добри практики </w:t>
                            </w:r>
                            <w:r w:rsidR="00861501">
                              <w:t xml:space="preserve">от </w:t>
                            </w:r>
                            <w:proofErr w:type="spellStart"/>
                            <w:r w:rsidRPr="00E3224A">
                              <w:t>биопроизводството</w:t>
                            </w:r>
                            <w:proofErr w:type="spellEnd"/>
                            <w:r w:rsidRPr="00E3224A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716253">
                              <w:rPr>
                                <w:color w:val="000000"/>
                              </w:rPr>
                              <w:t>на</w:t>
                            </w:r>
                            <w:r w:rsidRPr="00E3224A">
                              <w:t xml:space="preserve"> </w:t>
                            </w:r>
                            <w:r w:rsidR="00716253">
                              <w:t>други страни.</w:t>
                            </w:r>
                          </w:p>
                          <w:p w:rsidR="00716253" w:rsidRDefault="00716253" w:rsidP="00C44CB8">
                            <w:pPr>
                              <w:tabs>
                                <w:tab w:val="left" w:pos="0"/>
                              </w:tabs>
                              <w:jc w:val="both"/>
                            </w:pPr>
                          </w:p>
                          <w:p w:rsidR="00D10149" w:rsidRPr="00C44CB8" w:rsidRDefault="00D10149" w:rsidP="004B3CA6">
                            <w:pPr>
                              <w:tabs>
                                <w:tab w:val="left" w:pos="1985"/>
                              </w:tabs>
                              <w:spacing w:before="120" w:after="240"/>
                              <w:jc w:val="both"/>
                            </w:pPr>
                            <w:r w:rsidRPr="00C44CB8">
                              <w:rPr>
                                <w:b/>
                                <w:u w:val="single"/>
                              </w:rPr>
                              <w:t>Дата</w:t>
                            </w:r>
                            <w:r w:rsidRPr="00C44CB8">
                              <w:rPr>
                                <w:b/>
                              </w:rPr>
                              <w:t>:</w:t>
                            </w:r>
                            <w:r w:rsidR="00BA38D7">
                              <w:t xml:space="preserve"> 22</w:t>
                            </w:r>
                            <w:r w:rsidR="00BE01DB" w:rsidRPr="00C44CB8">
                              <w:t xml:space="preserve"> </w:t>
                            </w:r>
                            <w:r w:rsidR="00233547" w:rsidRPr="00C44CB8">
                              <w:t>ноември</w:t>
                            </w:r>
                            <w:r w:rsidR="00BE01DB" w:rsidRPr="00C44CB8">
                              <w:t xml:space="preserve"> 2023 г. (</w:t>
                            </w:r>
                            <w:r w:rsidR="00BA38D7">
                              <w:t>сряда</w:t>
                            </w:r>
                            <w:r w:rsidRPr="00C44CB8">
                              <w:t xml:space="preserve">) </w:t>
                            </w:r>
                          </w:p>
                          <w:p w:rsidR="00D10149" w:rsidRPr="00C44CB8" w:rsidRDefault="00D10149" w:rsidP="004B3CA6">
                            <w:pPr>
                              <w:spacing w:before="120"/>
                              <w:jc w:val="both"/>
                              <w:rPr>
                                <w:bCs/>
                                <w:color w:val="000000"/>
                              </w:rPr>
                            </w:pPr>
                            <w:r w:rsidRPr="00C44CB8"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  <w:t>Начален час</w:t>
                            </w:r>
                            <w:r w:rsidR="00BE01DB" w:rsidRPr="00C44CB8">
                              <w:rPr>
                                <w:bCs/>
                                <w:color w:val="000000"/>
                              </w:rPr>
                              <w:t xml:space="preserve">: </w:t>
                            </w:r>
                            <w:r w:rsidR="00233547" w:rsidRPr="00C44CB8">
                              <w:rPr>
                                <w:bCs/>
                                <w:color w:val="000000"/>
                              </w:rPr>
                              <w:t>10</w:t>
                            </w:r>
                            <w:r w:rsidR="00A865F0" w:rsidRPr="00C44CB8">
                              <w:rPr>
                                <w:bCs/>
                                <w:color w:val="000000"/>
                              </w:rPr>
                              <w:t>:</w:t>
                            </w:r>
                            <w:r w:rsidR="00233547" w:rsidRPr="00C44CB8">
                              <w:rPr>
                                <w:bCs/>
                                <w:color w:val="000000"/>
                              </w:rPr>
                              <w:t>0</w:t>
                            </w:r>
                            <w:r w:rsidR="00BE01DB" w:rsidRPr="00C44CB8">
                              <w:rPr>
                                <w:bCs/>
                                <w:color w:val="000000"/>
                              </w:rPr>
                              <w:t xml:space="preserve">0 </w:t>
                            </w:r>
                            <w:r w:rsidRPr="00C44CB8">
                              <w:rPr>
                                <w:bCs/>
                                <w:color w:val="000000"/>
                              </w:rPr>
                              <w:t>ч.</w:t>
                            </w:r>
                          </w:p>
                          <w:p w:rsidR="001A2096" w:rsidRPr="00C44CB8" w:rsidRDefault="001A2096" w:rsidP="004B3CA6">
                            <w:pPr>
                              <w:pStyle w:val="a4"/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9D5168" w:rsidRPr="00C44CB8" w:rsidRDefault="00D10149" w:rsidP="004B3CA6">
                            <w:pPr>
                              <w:pStyle w:val="a4"/>
                              <w:jc w:val="both"/>
                              <w:rPr>
                                <w:b/>
                              </w:rPr>
                            </w:pPr>
                            <w:r w:rsidRPr="00C44CB8">
                              <w:rPr>
                                <w:b/>
                                <w:u w:val="single"/>
                              </w:rPr>
                              <w:t>Място на провеждане</w:t>
                            </w:r>
                            <w:r w:rsidRPr="00C44CB8">
                              <w:rPr>
                                <w:b/>
                              </w:rPr>
                              <w:t>:</w:t>
                            </w:r>
                            <w:r w:rsidRPr="00C44CB8">
                              <w:t xml:space="preserve"> </w:t>
                            </w:r>
                            <w:r w:rsidR="0092549D">
                              <w:t>„Ритуална зала“ на Община Габрово</w:t>
                            </w:r>
                            <w:r w:rsidR="006A7C34">
                              <w:t>, гр. Габрово, пл.</w:t>
                            </w:r>
                            <w:r w:rsidR="00473E13">
                              <w:t xml:space="preserve"> „Възраждане“ № </w:t>
                            </w:r>
                            <w:r w:rsidR="00927BDE">
                              <w:t>3</w:t>
                            </w:r>
                          </w:p>
                          <w:p w:rsidR="005F390B" w:rsidRPr="00C44CB8" w:rsidRDefault="005F390B" w:rsidP="00A95CD9">
                            <w:pPr>
                              <w:jc w:val="both"/>
                              <w:rPr>
                                <w:b/>
                                <w:bCs/>
                                <w:color w:val="008000"/>
                              </w:rPr>
                            </w:pPr>
                          </w:p>
                          <w:p w:rsidR="00D10149" w:rsidRDefault="00D10149" w:rsidP="004B3CA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color w:val="000000"/>
                              </w:rPr>
                            </w:pPr>
                            <w:r w:rsidRPr="00C44CB8">
                              <w:rPr>
                                <w:b/>
                                <w:color w:val="000000"/>
                                <w:u w:val="single"/>
                              </w:rPr>
                              <w:t>За допълнителна информация и въпроси</w:t>
                            </w:r>
                            <w:r w:rsidRPr="00C44CB8">
                              <w:rPr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C44CB8">
                              <w:rPr>
                                <w:color w:val="000000"/>
                              </w:rPr>
                              <w:t>може да се свържете с</w:t>
                            </w:r>
                            <w:r w:rsidR="00D735A7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4230C6" w:rsidRPr="00C44CB8">
                              <w:rPr>
                                <w:color w:val="000000"/>
                              </w:rPr>
                              <w:t xml:space="preserve">г-н </w:t>
                            </w:r>
                            <w:r w:rsidR="00BA38D7">
                              <w:rPr>
                                <w:color w:val="000000"/>
                              </w:rPr>
                              <w:t xml:space="preserve">Иван </w:t>
                            </w:r>
                            <w:proofErr w:type="spellStart"/>
                            <w:r w:rsidR="00BA38D7">
                              <w:rPr>
                                <w:color w:val="000000"/>
                              </w:rPr>
                              <w:t>Назъров</w:t>
                            </w:r>
                            <w:proofErr w:type="spellEnd"/>
                            <w:r w:rsidR="00BA38D7">
                              <w:rPr>
                                <w:color w:val="000000"/>
                              </w:rPr>
                              <w:t>, 0898885147</w:t>
                            </w:r>
                          </w:p>
                          <w:p w:rsidR="00BC1335" w:rsidRPr="00C44CB8" w:rsidRDefault="00BC1335" w:rsidP="004B3CA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color w:val="0563C1"/>
                                <w:u w:val="single"/>
                              </w:rPr>
                            </w:pPr>
                          </w:p>
                          <w:p w:rsidR="00D10149" w:rsidRPr="00C44CB8" w:rsidRDefault="00D10149" w:rsidP="004B3CA6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</w:p>
                          <w:p w:rsidR="00D10149" w:rsidRPr="00C44CB8" w:rsidRDefault="00D10149" w:rsidP="004B3CA6">
                            <w:pPr>
                              <w:jc w:val="both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C44CB8">
                              <w:rPr>
                                <w:b/>
                                <w:bCs/>
                                <w:color w:val="000000"/>
                              </w:rPr>
                              <w:t>Очакваме Ви!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D9A0B" id="Text Box 3" o:spid="_x0000_s1027" type="#_x0000_t202" style="position:absolute;margin-left:110.45pt;margin-top:147.05pt;width:459.75pt;height:60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" fillcolor="white [3201]" strokecolor="white [3212]" strokeweight=".5pt">
                <v:textbox>
                  <w:txbxContent>
                    <w:p w:rsidR="0016246E" w:rsidRPr="008C5576" w:rsidRDefault="001B387A" w:rsidP="008C72CA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8C5576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ИНФОРМАЦИОННА </w:t>
                      </w:r>
                      <w:r w:rsidR="0016246E" w:rsidRPr="008C5576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КАМПАНИЯ  </w:t>
                      </w:r>
                    </w:p>
                    <w:p w:rsidR="008C5576" w:rsidRPr="008C5576" w:rsidRDefault="008C5576" w:rsidP="008C72CA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</w:p>
                    <w:p w:rsidR="008C5576" w:rsidRPr="008C5576" w:rsidRDefault="008C5576" w:rsidP="008C72CA">
                      <w:pPr>
                        <w:jc w:val="center"/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8C5576">
                        <w:rPr>
                          <w:b/>
                          <w:color w:val="000000"/>
                          <w:sz w:val="28"/>
                          <w:szCs w:val="28"/>
                        </w:rPr>
                        <w:t xml:space="preserve">„Призвание: </w:t>
                      </w:r>
                      <w:proofErr w:type="spellStart"/>
                      <w:r w:rsidRPr="008C5576">
                        <w:rPr>
                          <w:b/>
                          <w:color w:val="000000"/>
                          <w:sz w:val="28"/>
                          <w:szCs w:val="28"/>
                        </w:rPr>
                        <w:t>БиоЛогичен</w:t>
                      </w:r>
                      <w:proofErr w:type="spellEnd"/>
                      <w:r w:rsidRPr="008C5576">
                        <w:rPr>
                          <w:b/>
                          <w:color w:val="000000"/>
                          <w:sz w:val="28"/>
                          <w:szCs w:val="28"/>
                        </w:rPr>
                        <w:t>!“</w:t>
                      </w:r>
                    </w:p>
                    <w:p w:rsidR="008C5576" w:rsidRPr="008C5576" w:rsidRDefault="008C5576" w:rsidP="008C72CA">
                      <w:pPr>
                        <w:jc w:val="center"/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:rsidR="00D10149" w:rsidRPr="008C5576" w:rsidRDefault="00D10149" w:rsidP="008C72CA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8C5576">
                        <w:rPr>
                          <w:b/>
                          <w:color w:val="000000"/>
                          <w:sz w:val="26"/>
                          <w:szCs w:val="26"/>
                        </w:rPr>
                        <w:t>П О К А Н А</w:t>
                      </w:r>
                    </w:p>
                    <w:p w:rsidR="001B387A" w:rsidRDefault="001B387A" w:rsidP="008C72CA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  <w:highlight w:val="yellow"/>
                        </w:rPr>
                      </w:pPr>
                    </w:p>
                    <w:p w:rsidR="001B387A" w:rsidRDefault="001B387A" w:rsidP="008C72CA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  <w:highlight w:val="yellow"/>
                        </w:rPr>
                      </w:pPr>
                    </w:p>
                    <w:p w:rsidR="001B387A" w:rsidRDefault="00BC1335" w:rsidP="00C44CB8">
                      <w:pPr>
                        <w:jc w:val="both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C44CB8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УВАЖАЕМИ ДАМИ И ГОСПОДА, </w:t>
                      </w:r>
                    </w:p>
                    <w:p w:rsidR="00BC1335" w:rsidRPr="00C44CB8" w:rsidRDefault="00BC1335" w:rsidP="00C44CB8">
                      <w:pPr>
                        <w:jc w:val="both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</w:p>
                    <w:p w:rsidR="001B387A" w:rsidRPr="00C44CB8" w:rsidRDefault="001B387A" w:rsidP="005E6ECF">
                      <w:pPr>
                        <w:spacing w:line="276" w:lineRule="auto"/>
                        <w:jc w:val="both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  <w:p w:rsidR="00E3224A" w:rsidRPr="00C44CB8" w:rsidRDefault="001B387A" w:rsidP="005E6ECF">
                      <w:pPr>
                        <w:spacing w:line="276" w:lineRule="auto"/>
                        <w:jc w:val="both"/>
                        <w:rPr>
                          <w:color w:val="000000"/>
                        </w:rPr>
                      </w:pPr>
                      <w:r w:rsidRPr="00C44CB8">
                        <w:rPr>
                          <w:color w:val="000000"/>
                        </w:rPr>
                        <w:t>С настоящата покана Министерството на земеделието и храните, съвместно с</w:t>
                      </w:r>
                      <w:r w:rsidR="00B547E5">
                        <w:rPr>
                          <w:color w:val="000000"/>
                        </w:rPr>
                        <w:t>ъс</w:t>
                      </w:r>
                      <w:r w:rsidRPr="00C44CB8">
                        <w:rPr>
                          <w:color w:val="000000"/>
                        </w:rPr>
                        <w:t xml:space="preserve"> структурите си – Национална служба за съвети в земеделието и Главна дирекция „Земеделие</w:t>
                      </w:r>
                      <w:r w:rsidR="00B547E5">
                        <w:rPr>
                          <w:color w:val="000000"/>
                        </w:rPr>
                        <w:t xml:space="preserve"> и регионална политика</w:t>
                      </w:r>
                      <w:r w:rsidRPr="00C44CB8">
                        <w:rPr>
                          <w:color w:val="000000"/>
                        </w:rPr>
                        <w:t>“</w:t>
                      </w:r>
                      <w:r w:rsidR="00C44CB8">
                        <w:rPr>
                          <w:color w:val="000000"/>
                        </w:rPr>
                        <w:t xml:space="preserve">, </w:t>
                      </w:r>
                      <w:r w:rsidRPr="00C44CB8">
                        <w:rPr>
                          <w:color w:val="000000"/>
                        </w:rPr>
                        <w:t>организират информационна кампания посветена на би</w:t>
                      </w:r>
                      <w:r w:rsidR="002B22A5">
                        <w:rPr>
                          <w:color w:val="000000"/>
                        </w:rPr>
                        <w:t>ологичното производството. Тя</w:t>
                      </w:r>
                      <w:r w:rsidRPr="00C44CB8">
                        <w:rPr>
                          <w:color w:val="000000"/>
                        </w:rPr>
                        <w:t xml:space="preserve"> има за цел да запознае заинтересованите лица с основните правила при </w:t>
                      </w:r>
                      <w:proofErr w:type="spellStart"/>
                      <w:r w:rsidRPr="00C44CB8">
                        <w:rPr>
                          <w:color w:val="000000"/>
                        </w:rPr>
                        <w:t>би</w:t>
                      </w:r>
                      <w:r w:rsidR="002B22A5">
                        <w:rPr>
                          <w:color w:val="000000"/>
                        </w:rPr>
                        <w:t>опроизводство</w:t>
                      </w:r>
                      <w:proofErr w:type="spellEnd"/>
                      <w:r w:rsidR="002B22A5">
                        <w:rPr>
                          <w:color w:val="000000"/>
                        </w:rPr>
                        <w:t xml:space="preserve"> и възможностите</w:t>
                      </w:r>
                      <w:r w:rsidRPr="00C44CB8">
                        <w:rPr>
                          <w:color w:val="000000"/>
                        </w:rPr>
                        <w:t xml:space="preserve"> за подпомагане по С</w:t>
                      </w:r>
                      <w:r w:rsidR="00BC1335">
                        <w:rPr>
                          <w:color w:val="000000"/>
                        </w:rPr>
                        <w:t>тратегическия план за развитие на земеделието и селските райони</w:t>
                      </w:r>
                      <w:r w:rsidRPr="00C44CB8">
                        <w:rPr>
                          <w:color w:val="000000"/>
                        </w:rPr>
                        <w:t xml:space="preserve"> (2023 - 2027 г.). </w:t>
                      </w:r>
                    </w:p>
                    <w:p w:rsidR="00E3224A" w:rsidRPr="00C44CB8" w:rsidRDefault="00E3224A" w:rsidP="005E6ECF">
                      <w:pPr>
                        <w:spacing w:line="276" w:lineRule="auto"/>
                        <w:jc w:val="both"/>
                        <w:rPr>
                          <w:color w:val="000000"/>
                        </w:rPr>
                      </w:pPr>
                    </w:p>
                    <w:p w:rsidR="00716253" w:rsidRDefault="001B387A" w:rsidP="005E6ECF">
                      <w:pPr>
                        <w:spacing w:line="276" w:lineRule="auto"/>
                        <w:jc w:val="both"/>
                      </w:pPr>
                      <w:r w:rsidRPr="00C44CB8">
                        <w:rPr>
                          <w:color w:val="000000"/>
                        </w:rPr>
                        <w:t>Земеделските производители ще бъдат информирани в детайли за разликите между</w:t>
                      </w:r>
                      <w:r w:rsidR="002B22A5">
                        <w:rPr>
                          <w:color w:val="000000"/>
                        </w:rPr>
                        <w:t xml:space="preserve"> конвенционалното и биологично</w:t>
                      </w:r>
                      <w:r w:rsidRPr="00C44CB8">
                        <w:rPr>
                          <w:color w:val="000000"/>
                        </w:rPr>
                        <w:t xml:space="preserve"> производство, за основните му принципи, нормативната уредба и задълженията, които следва да се спазват при отглеждането на различните култури и животни. </w:t>
                      </w:r>
                      <w:r w:rsidR="00C44CB8">
                        <w:rPr>
                          <w:color w:val="000000"/>
                        </w:rPr>
                        <w:t>На участниците щ</w:t>
                      </w:r>
                      <w:r w:rsidRPr="00C44CB8">
                        <w:rPr>
                          <w:color w:val="000000"/>
                        </w:rPr>
                        <w:t xml:space="preserve">е бъде разяснена </w:t>
                      </w:r>
                      <w:r w:rsidR="00C44CB8">
                        <w:rPr>
                          <w:color w:val="000000"/>
                        </w:rPr>
                        <w:t>необходимостта от сертификация и</w:t>
                      </w:r>
                      <w:r w:rsidRPr="00C44CB8">
                        <w:rPr>
                          <w:color w:val="000000"/>
                        </w:rPr>
                        <w:t xml:space="preserve"> предимствата, които тя дава п</w:t>
                      </w:r>
                      <w:r w:rsidR="00C44CB8">
                        <w:rPr>
                          <w:color w:val="000000"/>
                        </w:rPr>
                        <w:t>ри реализирането на продукцията</w:t>
                      </w:r>
                      <w:r w:rsidRPr="00C44CB8">
                        <w:rPr>
                          <w:color w:val="000000"/>
                        </w:rPr>
                        <w:t>.</w:t>
                      </w:r>
                      <w:r w:rsidR="00C44CB8">
                        <w:rPr>
                          <w:color w:val="000000"/>
                        </w:rPr>
                        <w:t xml:space="preserve"> Присъстващите ще получат и информация за</w:t>
                      </w:r>
                      <w:r w:rsidR="00716253">
                        <w:rPr>
                          <w:color w:val="000000"/>
                        </w:rPr>
                        <w:t xml:space="preserve"> в</w:t>
                      </w:r>
                      <w:r w:rsidRPr="00E3224A">
                        <w:rPr>
                          <w:color w:val="000000"/>
                        </w:rPr>
                        <w:t xml:space="preserve">ъзможностите за подкрепа, </w:t>
                      </w:r>
                      <w:r w:rsidR="00E3224A">
                        <w:rPr>
                          <w:color w:val="000000"/>
                        </w:rPr>
                        <w:t>с</w:t>
                      </w:r>
                      <w:r w:rsidRPr="00E3224A">
                        <w:rPr>
                          <w:color w:val="000000"/>
                        </w:rPr>
                        <w:t xml:space="preserve"> конкретните ставки за подпомагане</w:t>
                      </w:r>
                      <w:r w:rsidR="00E3224A" w:rsidRPr="00E3224A">
                        <w:rPr>
                          <w:color w:val="000000"/>
                        </w:rPr>
                        <w:t xml:space="preserve"> в сектора</w:t>
                      </w:r>
                      <w:r w:rsidR="00716253">
                        <w:rPr>
                          <w:color w:val="000000"/>
                        </w:rPr>
                        <w:t>,</w:t>
                      </w:r>
                      <w:r w:rsidR="00C44CB8">
                        <w:rPr>
                          <w:color w:val="000000"/>
                        </w:rPr>
                        <w:t xml:space="preserve"> </w:t>
                      </w:r>
                      <w:r w:rsidR="002B22A5">
                        <w:rPr>
                          <w:color w:val="000000"/>
                        </w:rPr>
                        <w:t xml:space="preserve">като </w:t>
                      </w:r>
                      <w:r w:rsidR="00C44CB8">
                        <w:rPr>
                          <w:color w:val="000000"/>
                        </w:rPr>
                        <w:t xml:space="preserve">ще се </w:t>
                      </w:r>
                      <w:r w:rsidR="00861501">
                        <w:rPr>
                          <w:color w:val="000000"/>
                        </w:rPr>
                        <w:t xml:space="preserve">представят и </w:t>
                      </w:r>
                      <w:r w:rsidRPr="00E3224A">
                        <w:t xml:space="preserve">добри практики </w:t>
                      </w:r>
                      <w:r w:rsidR="00861501">
                        <w:t xml:space="preserve">от </w:t>
                      </w:r>
                      <w:proofErr w:type="spellStart"/>
                      <w:r w:rsidRPr="00E3224A">
                        <w:t>биопроизводството</w:t>
                      </w:r>
                      <w:proofErr w:type="spellEnd"/>
                      <w:r w:rsidRPr="00E3224A">
                        <w:rPr>
                          <w:color w:val="000000"/>
                        </w:rPr>
                        <w:t xml:space="preserve"> </w:t>
                      </w:r>
                      <w:r w:rsidR="00716253">
                        <w:rPr>
                          <w:color w:val="000000"/>
                        </w:rPr>
                        <w:t>на</w:t>
                      </w:r>
                      <w:r w:rsidRPr="00E3224A">
                        <w:t xml:space="preserve"> </w:t>
                      </w:r>
                      <w:r w:rsidR="00716253">
                        <w:t>други страни.</w:t>
                      </w:r>
                    </w:p>
                    <w:p w:rsidR="00716253" w:rsidRDefault="00716253" w:rsidP="00C44CB8">
                      <w:pPr>
                        <w:tabs>
                          <w:tab w:val="left" w:pos="0"/>
                        </w:tabs>
                        <w:jc w:val="both"/>
                      </w:pPr>
                    </w:p>
                    <w:p w:rsidR="00D10149" w:rsidRPr="00C44CB8" w:rsidRDefault="00D10149" w:rsidP="004B3CA6">
                      <w:pPr>
                        <w:tabs>
                          <w:tab w:val="left" w:pos="1985"/>
                        </w:tabs>
                        <w:spacing w:before="120" w:after="240"/>
                        <w:jc w:val="both"/>
                      </w:pPr>
                      <w:r w:rsidRPr="00C44CB8">
                        <w:rPr>
                          <w:b/>
                          <w:u w:val="single"/>
                        </w:rPr>
                        <w:t>Дата</w:t>
                      </w:r>
                      <w:r w:rsidRPr="00C44CB8">
                        <w:rPr>
                          <w:b/>
                        </w:rPr>
                        <w:t>:</w:t>
                      </w:r>
                      <w:r w:rsidR="00BA38D7">
                        <w:t xml:space="preserve"> 22</w:t>
                      </w:r>
                      <w:r w:rsidR="00BE01DB" w:rsidRPr="00C44CB8">
                        <w:t xml:space="preserve"> </w:t>
                      </w:r>
                      <w:r w:rsidR="00233547" w:rsidRPr="00C44CB8">
                        <w:t>ноември</w:t>
                      </w:r>
                      <w:r w:rsidR="00BE01DB" w:rsidRPr="00C44CB8">
                        <w:t xml:space="preserve"> 2023 г. (</w:t>
                      </w:r>
                      <w:r w:rsidR="00BA38D7">
                        <w:t>сряда</w:t>
                      </w:r>
                      <w:r w:rsidRPr="00C44CB8">
                        <w:t xml:space="preserve">) </w:t>
                      </w:r>
                    </w:p>
                    <w:p w:rsidR="00D10149" w:rsidRPr="00C44CB8" w:rsidRDefault="00D10149" w:rsidP="004B3CA6">
                      <w:pPr>
                        <w:spacing w:before="120"/>
                        <w:jc w:val="both"/>
                        <w:rPr>
                          <w:bCs/>
                          <w:color w:val="000000"/>
                        </w:rPr>
                      </w:pPr>
                      <w:r w:rsidRPr="00C44CB8">
                        <w:rPr>
                          <w:b/>
                          <w:bCs/>
                          <w:color w:val="000000"/>
                          <w:u w:val="single"/>
                        </w:rPr>
                        <w:t>Начален час</w:t>
                      </w:r>
                      <w:r w:rsidR="00BE01DB" w:rsidRPr="00C44CB8">
                        <w:rPr>
                          <w:bCs/>
                          <w:color w:val="000000"/>
                        </w:rPr>
                        <w:t xml:space="preserve">: </w:t>
                      </w:r>
                      <w:r w:rsidR="00233547" w:rsidRPr="00C44CB8">
                        <w:rPr>
                          <w:bCs/>
                          <w:color w:val="000000"/>
                        </w:rPr>
                        <w:t>10</w:t>
                      </w:r>
                      <w:r w:rsidR="00A865F0" w:rsidRPr="00C44CB8">
                        <w:rPr>
                          <w:bCs/>
                          <w:color w:val="000000"/>
                        </w:rPr>
                        <w:t>:</w:t>
                      </w:r>
                      <w:r w:rsidR="00233547" w:rsidRPr="00C44CB8">
                        <w:rPr>
                          <w:bCs/>
                          <w:color w:val="000000"/>
                        </w:rPr>
                        <w:t>0</w:t>
                      </w:r>
                      <w:r w:rsidR="00BE01DB" w:rsidRPr="00C44CB8">
                        <w:rPr>
                          <w:bCs/>
                          <w:color w:val="000000"/>
                        </w:rPr>
                        <w:t xml:space="preserve">0 </w:t>
                      </w:r>
                      <w:r w:rsidRPr="00C44CB8">
                        <w:rPr>
                          <w:bCs/>
                          <w:color w:val="000000"/>
                        </w:rPr>
                        <w:t>ч.</w:t>
                      </w:r>
                    </w:p>
                    <w:p w:rsidR="001A2096" w:rsidRPr="00C44CB8" w:rsidRDefault="001A2096" w:rsidP="004B3CA6">
                      <w:pPr>
                        <w:pStyle w:val="a4"/>
                        <w:jc w:val="both"/>
                        <w:rPr>
                          <w:b/>
                          <w:u w:val="single"/>
                        </w:rPr>
                      </w:pPr>
                      <w:bookmarkStart w:id="1" w:name="_GoBack"/>
                      <w:bookmarkEnd w:id="1"/>
                    </w:p>
                    <w:p w:rsidR="009D5168" w:rsidRPr="00C44CB8" w:rsidRDefault="00D10149" w:rsidP="004B3CA6">
                      <w:pPr>
                        <w:pStyle w:val="a4"/>
                        <w:jc w:val="both"/>
                        <w:rPr>
                          <w:b/>
                        </w:rPr>
                      </w:pPr>
                      <w:r w:rsidRPr="00C44CB8">
                        <w:rPr>
                          <w:b/>
                          <w:u w:val="single"/>
                        </w:rPr>
                        <w:t>Място на провеждане</w:t>
                      </w:r>
                      <w:r w:rsidRPr="00C44CB8">
                        <w:rPr>
                          <w:b/>
                        </w:rPr>
                        <w:t>:</w:t>
                      </w:r>
                      <w:r w:rsidRPr="00C44CB8">
                        <w:t xml:space="preserve"> </w:t>
                      </w:r>
                      <w:r w:rsidR="0092549D">
                        <w:t>„Ритуална зала“ на Община Габрово</w:t>
                      </w:r>
                      <w:r w:rsidR="006A7C34">
                        <w:t>, гр. Габрово, пл.</w:t>
                      </w:r>
                      <w:r w:rsidR="00473E13">
                        <w:t xml:space="preserve"> „Възраждане“ № </w:t>
                      </w:r>
                      <w:r w:rsidR="00927BDE">
                        <w:t>3</w:t>
                      </w:r>
                    </w:p>
                    <w:p w:rsidR="005F390B" w:rsidRPr="00C44CB8" w:rsidRDefault="005F390B" w:rsidP="00A95CD9">
                      <w:pPr>
                        <w:jc w:val="both"/>
                        <w:rPr>
                          <w:b/>
                          <w:bCs/>
                          <w:color w:val="008000"/>
                        </w:rPr>
                      </w:pPr>
                    </w:p>
                    <w:p w:rsidR="00D10149" w:rsidRDefault="00D10149" w:rsidP="004B3CA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color w:val="000000"/>
                        </w:rPr>
                      </w:pPr>
                      <w:r w:rsidRPr="00C44CB8">
                        <w:rPr>
                          <w:b/>
                          <w:color w:val="000000"/>
                          <w:u w:val="single"/>
                        </w:rPr>
                        <w:t>За допълнителна информация и въпроси</w:t>
                      </w:r>
                      <w:r w:rsidRPr="00C44CB8">
                        <w:rPr>
                          <w:bCs/>
                          <w:color w:val="000000"/>
                        </w:rPr>
                        <w:t xml:space="preserve"> </w:t>
                      </w:r>
                      <w:r w:rsidRPr="00C44CB8">
                        <w:rPr>
                          <w:color w:val="000000"/>
                        </w:rPr>
                        <w:t>може да се свържете с</w:t>
                      </w:r>
                      <w:r w:rsidR="00D735A7">
                        <w:rPr>
                          <w:color w:val="000000"/>
                        </w:rPr>
                        <w:t xml:space="preserve"> </w:t>
                      </w:r>
                      <w:r w:rsidR="004230C6" w:rsidRPr="00C44CB8">
                        <w:rPr>
                          <w:color w:val="000000"/>
                        </w:rPr>
                        <w:t xml:space="preserve">г-н </w:t>
                      </w:r>
                      <w:r w:rsidR="00BA38D7">
                        <w:rPr>
                          <w:color w:val="000000"/>
                        </w:rPr>
                        <w:t xml:space="preserve">Иван </w:t>
                      </w:r>
                      <w:proofErr w:type="spellStart"/>
                      <w:r w:rsidR="00BA38D7">
                        <w:rPr>
                          <w:color w:val="000000"/>
                        </w:rPr>
                        <w:t>Назъров</w:t>
                      </w:r>
                      <w:proofErr w:type="spellEnd"/>
                      <w:r w:rsidR="00BA38D7">
                        <w:rPr>
                          <w:color w:val="000000"/>
                        </w:rPr>
                        <w:t>, 0898885147</w:t>
                      </w:r>
                    </w:p>
                    <w:p w:rsidR="00BC1335" w:rsidRPr="00C44CB8" w:rsidRDefault="00BC1335" w:rsidP="004B3CA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color w:val="0563C1"/>
                          <w:u w:val="single"/>
                        </w:rPr>
                      </w:pPr>
                    </w:p>
                    <w:p w:rsidR="00D10149" w:rsidRPr="00C44CB8" w:rsidRDefault="00D10149" w:rsidP="004B3CA6">
                      <w:pPr>
                        <w:jc w:val="both"/>
                        <w:rPr>
                          <w:color w:val="000000"/>
                        </w:rPr>
                      </w:pPr>
                    </w:p>
                    <w:p w:rsidR="00D10149" w:rsidRPr="00C44CB8" w:rsidRDefault="00D10149" w:rsidP="004B3CA6">
                      <w:pPr>
                        <w:jc w:val="both"/>
                        <w:rPr>
                          <w:b/>
                          <w:bCs/>
                          <w:color w:val="000000"/>
                        </w:rPr>
                      </w:pPr>
                      <w:r w:rsidRPr="00C44CB8">
                        <w:rPr>
                          <w:b/>
                          <w:bCs/>
                          <w:color w:val="000000"/>
                        </w:rPr>
                        <w:t>Очакваме Ви!</w:t>
                      </w:r>
                    </w:p>
                  </w:txbxContent>
                </v:textbox>
              </v:shape>
            </w:pict>
          </mc:Fallback>
        </mc:AlternateContent>
      </w:r>
      <w:r w:rsidR="00DE383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9814B5" wp14:editId="225F59B1">
                <wp:simplePos x="0" y="0"/>
                <wp:positionH relativeFrom="column">
                  <wp:posOffset>2457450</wp:posOffset>
                </wp:positionH>
                <wp:positionV relativeFrom="page">
                  <wp:posOffset>9972675</wp:posOffset>
                </wp:positionV>
                <wp:extent cx="4333875" cy="3619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10149" w:rsidRDefault="00D10149" w:rsidP="00D101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814B5" id="Text Box 6" o:spid="_x0000_s1028" type="#_x0000_t202" style="position:absolute;margin-left:193.5pt;margin-top:785.25pt;width:341.2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" fillcolor="white [3201]" strokecolor="white [3212]" strokeweight=".5pt">
                <v:textbox>
                  <w:txbxContent>
                    <w:p w:rsidR="00D10149" w:rsidRDefault="00D10149" w:rsidP="00D10149"/>
                  </w:txbxContent>
                </v:textbox>
                <w10:wrap anchory="page"/>
              </v:shape>
            </w:pict>
          </mc:Fallback>
        </mc:AlternateContent>
      </w:r>
      <w:r w:rsidR="00D10149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3DB8DD4" wp14:editId="78DCE0FE">
                <wp:simplePos x="0" y="0"/>
                <wp:positionH relativeFrom="column">
                  <wp:posOffset>5334000</wp:posOffset>
                </wp:positionH>
                <wp:positionV relativeFrom="page">
                  <wp:posOffset>9772650</wp:posOffset>
                </wp:positionV>
                <wp:extent cx="1857375" cy="626110"/>
                <wp:effectExtent l="0" t="0" r="28575" b="215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626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0149" w:rsidRDefault="00D10149" w:rsidP="00D10149">
                            <w:pPr>
                              <w:pStyle w:val="a5"/>
                            </w:pPr>
                            <w:r w:rsidRPr="002D408C">
                              <w:rPr>
                                <w:b/>
                                <w:color w:val="000000"/>
                              </w:rPr>
                              <w:t>НАЦИОНАЛНА СЛУЖБА ЗА СЪВЕТИ В ЗЕМЕДЕЛИЕТО</w:t>
                            </w:r>
                          </w:p>
                          <w:p w:rsidR="00D10149" w:rsidRDefault="00D101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DB8DD4" id="Text Box 9" o:spid="_x0000_s1029" type="#_x0000_t202" style="position:absolute;margin-left:420pt;margin-top:769.5pt;width:146.25pt;height:49.3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" fillcolor="white [3201]" strokeweight=".5pt">
                <v:textbox>
                  <w:txbxContent>
                    <w:p w:rsidR="00D10149" w:rsidRDefault="00D10149" w:rsidP="00D10149">
                      <w:pPr>
                        <w:pStyle w:val="a5"/>
                      </w:pPr>
                      <w:r w:rsidRPr="002D408C">
                        <w:rPr>
                          <w:b/>
                          <w:color w:val="000000"/>
                        </w:rPr>
                        <w:t>НАЦИОНАЛНА СЛУЖБА ЗА СЪВЕТИ В ЗЕМЕДЕЛИЕТО</w:t>
                      </w:r>
                    </w:p>
                    <w:p w:rsidR="00D10149" w:rsidRDefault="00D10149"/>
                  </w:txbxContent>
                </v:textbox>
                <w10:wrap anchory="page"/>
              </v:shape>
            </w:pict>
          </mc:Fallback>
        </mc:AlternateContent>
      </w:r>
      <w:r w:rsidR="00D1014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B06E74" wp14:editId="278A2D7C">
                <wp:simplePos x="0" y="0"/>
                <wp:positionH relativeFrom="column">
                  <wp:posOffset>4200525</wp:posOffset>
                </wp:positionH>
                <wp:positionV relativeFrom="paragraph">
                  <wp:posOffset>9725025</wp:posOffset>
                </wp:positionV>
                <wp:extent cx="1000125" cy="80010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10149" w:rsidRDefault="00D10149" w:rsidP="006139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06E74" id="Text Box 10" o:spid="_x0000_s1030" type="#_x0000_t202" style="position:absolute;margin-left:330.75pt;margin-top:765.75pt;width:78.75pt;height:6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" fillcolor="white [3201]" strokecolor="white [3212]" strokeweight=".5pt">
                <v:textbox>
                  <w:txbxContent>
                    <w:p w:rsidR="00D10149" w:rsidRDefault="00D10149" w:rsidP="0061390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014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A04871" wp14:editId="4B07DB29">
                <wp:simplePos x="0" y="0"/>
                <wp:positionH relativeFrom="column">
                  <wp:posOffset>1600201</wp:posOffset>
                </wp:positionH>
                <wp:positionV relativeFrom="paragraph">
                  <wp:posOffset>9725025</wp:posOffset>
                </wp:positionV>
                <wp:extent cx="800100" cy="8001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10149" w:rsidRDefault="00DE3833" w:rsidP="00D101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0550" cy="733425"/>
                                  <wp:effectExtent l="0" t="0" r="0" b="9525"/>
                                  <wp:docPr id="11" name="Картина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лого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1024" cy="7464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A04871" id="Text Box 4" o:spid="_x0000_s1031" type="#_x0000_t202" style="position:absolute;margin-left:126pt;margin-top:765.75pt;width:63pt;height:6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" fillcolor="white [3201]" strokecolor="white [3212]" strokeweight=".5pt">
                <v:textbox>
                  <w:txbxContent>
                    <w:p w:rsidR="00D10149" w:rsidRDefault="00DE3833" w:rsidP="00D1014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0550" cy="733425"/>
                            <wp:effectExtent l="0" t="0" r="0" b="9525"/>
                            <wp:docPr id="11" name="Картина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лого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1024" cy="7464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5965">
        <w:rPr>
          <w:noProof/>
        </w:rPr>
        <w:drawing>
          <wp:inline distT="0" distB="0" distL="0" distR="0">
            <wp:extent cx="7556500" cy="107632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пие на Копие на Bcard NSSZ (2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841" cy="1076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886" w:rsidRDefault="006B5B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1228954</wp:posOffset>
                </wp:positionH>
                <wp:positionV relativeFrom="paragraph">
                  <wp:posOffset>1046074</wp:posOffset>
                </wp:positionV>
                <wp:extent cx="6153150" cy="7161580"/>
                <wp:effectExtent l="0" t="0" r="19050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7161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9498" w:type="dxa"/>
                              <w:tblInd w:w="-14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48"/>
                              <w:gridCol w:w="7650"/>
                            </w:tblGrid>
                            <w:tr w:rsidR="00294983" w:rsidTr="00BB47FC">
                              <w:trPr>
                                <w:trHeight w:val="1124"/>
                              </w:trPr>
                              <w:tc>
                                <w:tcPr>
                                  <w:tcW w:w="184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147A4A" w:rsidRPr="00F07074" w:rsidRDefault="00183CE1" w:rsidP="00147A4A">
                                  <w:pPr>
                                    <w:spacing w:before="240" w:after="240"/>
                                    <w:ind w:right="-141"/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09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3</w:t>
                                  </w:r>
                                  <w:r w:rsidR="00294983"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0</w:t>
                                  </w:r>
                                  <w:r w:rsidR="00294983"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 – 1</w:t>
                                  </w:r>
                                  <w:r w:rsidR="00294983"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.0</w:t>
                                  </w:r>
                                  <w:r w:rsidR="00294983" w:rsidRPr="00F07074">
                                    <w:rPr>
                                      <w:b/>
                                      <w:color w:val="000000"/>
                                    </w:rPr>
                                    <w:t>0 ч.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  <w:vAlign w:val="center"/>
                                </w:tcPr>
                                <w:p w:rsidR="00DE031C" w:rsidRPr="00147A4A" w:rsidRDefault="00183CE1" w:rsidP="00183CE1">
                                  <w:pPr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  <w:r w:rsidRPr="00147A4A">
                                    <w:rPr>
                                      <w:color w:val="000000"/>
                                    </w:rPr>
                                    <w:t xml:space="preserve">Регистрация на участниците </w:t>
                                  </w:r>
                                </w:p>
                              </w:tc>
                            </w:tr>
                            <w:tr w:rsidR="00B90AF5" w:rsidTr="00BB47FC">
                              <w:trPr>
                                <w:trHeight w:val="2833"/>
                              </w:trPr>
                              <w:tc>
                                <w:tcPr>
                                  <w:tcW w:w="184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147A4A" w:rsidRDefault="00B90AF5" w:rsidP="00BC3ED4">
                                  <w:pPr>
                                    <w:spacing w:before="240" w:after="240"/>
                                    <w:ind w:right="-141"/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0 – 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1</w:t>
                                  </w:r>
                                  <w:r w:rsidR="00EB1AA8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BC3ED4">
                                    <w:rPr>
                                      <w:b/>
                                      <w:color w:val="000000"/>
                                    </w:rPr>
                                    <w:t>30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 xml:space="preserve"> 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ч.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  <w:vAlign w:val="center"/>
                                </w:tcPr>
                                <w:p w:rsidR="00417664" w:rsidRDefault="00B32C38" w:rsidP="00EB1AA8">
                                  <w:pPr>
                                    <w:spacing w:after="12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B32C38">
                                    <w:rPr>
                                      <w:color w:val="000000" w:themeColor="text1"/>
                                    </w:rPr>
                                    <w:t>Основни принципи и цели на биологичното  земеделие. Законодателство при прилагане на биологичното земеделие. Сертифициране на биологично производство</w:t>
                                  </w:r>
                                  <w:r w:rsidR="0020625F">
                                    <w:rPr>
                                      <w:color w:val="000000" w:themeColor="text1"/>
                                    </w:rPr>
                                    <w:t xml:space="preserve">. </w:t>
                                  </w:r>
                                </w:p>
                                <w:p w:rsidR="009F5F9D" w:rsidRPr="00EB1AA8" w:rsidRDefault="009F5F9D" w:rsidP="00EB1AA8">
                                  <w:pPr>
                                    <w:spacing w:after="120"/>
                                    <w:jc w:val="both"/>
                                    <w:rPr>
                                      <w:i/>
                                      <w:color w:val="000000" w:themeColor="text1"/>
                                    </w:rPr>
                                  </w:pPr>
                                  <w:r w:rsidRPr="00EB1AA8">
                                    <w:rPr>
                                      <w:i/>
                                      <w:color w:val="000000" w:themeColor="text1"/>
                                    </w:rPr>
                                    <w:t>Лектор</w:t>
                                  </w:r>
                                  <w:r w:rsidR="00EB1AA8" w:rsidRPr="00EB1AA8">
                                    <w:rPr>
                                      <w:i/>
                                      <w:color w:val="000000" w:themeColor="text1"/>
                                    </w:rPr>
                                    <w:t>и</w:t>
                                  </w:r>
                                  <w:r w:rsidRPr="00EB1AA8">
                                    <w:rPr>
                                      <w:i/>
                                      <w:color w:val="000000" w:themeColor="text1"/>
                                    </w:rPr>
                                    <w:t>: експерт</w:t>
                                  </w:r>
                                  <w:r w:rsidR="004F0234">
                                    <w:rPr>
                                      <w:i/>
                                      <w:color w:val="000000" w:themeColor="text1"/>
                                    </w:rPr>
                                    <w:t>и</w:t>
                                  </w:r>
                                  <w:r w:rsidRPr="00EB1AA8">
                                    <w:rPr>
                                      <w:i/>
                                      <w:color w:val="000000" w:themeColor="text1"/>
                                    </w:rPr>
                                    <w:t xml:space="preserve"> от НССЗ</w:t>
                                  </w:r>
                                </w:p>
                                <w:p w:rsidR="00EB1AA8" w:rsidRPr="00B90AF5" w:rsidRDefault="00EB1AA8" w:rsidP="00EB1AA8">
                                  <w:pPr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294983" w:rsidTr="00BB47FC">
                              <w:trPr>
                                <w:trHeight w:val="3241"/>
                              </w:trPr>
                              <w:tc>
                                <w:tcPr>
                                  <w:tcW w:w="184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294983" w:rsidRPr="00F07074" w:rsidRDefault="00294983" w:rsidP="00BC3ED4">
                                  <w:pPr>
                                    <w:spacing w:before="240" w:after="240"/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="00EB1AA8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BC3ED4">
                                    <w:rPr>
                                      <w:b/>
                                      <w:color w:val="000000"/>
                                    </w:rPr>
                                    <w:t>30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 – 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1</w:t>
                                  </w:r>
                                  <w:r w:rsidR="00183CE1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BC3ED4">
                                    <w:rPr>
                                      <w:b/>
                                      <w:color w:val="000000"/>
                                    </w:rPr>
                                    <w:t>30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 xml:space="preserve"> 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ч.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  <w:vAlign w:val="center"/>
                                </w:tcPr>
                                <w:p w:rsidR="003D6816" w:rsidRPr="00417664" w:rsidRDefault="003D6816" w:rsidP="00294983">
                                  <w:pPr>
                                    <w:spacing w:after="12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417664">
                                    <w:rPr>
                                      <w:color w:val="000000" w:themeColor="text1"/>
                                    </w:rPr>
                                    <w:t>Източници за финансиране на биологичното производство:</w:t>
                                  </w:r>
                                </w:p>
                                <w:p w:rsidR="004A4F65" w:rsidRPr="004A4F65" w:rsidRDefault="004A4F65" w:rsidP="004A4F65">
                                  <w:pPr>
                                    <w:pStyle w:val="1"/>
                                    <w:numPr>
                                      <w:ilvl w:val="0"/>
                                      <w:numId w:val="6"/>
                                    </w:numPr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4A4F65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I.В.1. Екосхема за биологично земе</w:t>
                                  </w:r>
                                  <w:r w:rsidR="00132964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делие (селскостопански животни)</w:t>
                                  </w:r>
                                </w:p>
                                <w:p w:rsidR="004A4F65" w:rsidRPr="004A4F65" w:rsidRDefault="004A4F65" w:rsidP="004A4F65">
                                  <w:pPr>
                                    <w:pStyle w:val="1"/>
                                    <w:numPr>
                                      <w:ilvl w:val="0"/>
                                      <w:numId w:val="6"/>
                                    </w:numPr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4A4F65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II.A.</w:t>
                                  </w:r>
                                  <w:r w:rsidR="00132964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1 Биологично растениевъдство</w:t>
                                  </w:r>
                                </w:p>
                                <w:p w:rsidR="004A4F65" w:rsidRPr="009A6E48" w:rsidRDefault="004A4F65" w:rsidP="009A6E48">
                                  <w:pPr>
                                    <w:pStyle w:val="1"/>
                                    <w:numPr>
                                      <w:ilvl w:val="0"/>
                                      <w:numId w:val="6"/>
                                    </w:numPr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9A6E48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II.А.9. Биологично пчеларство</w:t>
                                  </w:r>
                                </w:p>
                                <w:p w:rsidR="005E0ABC" w:rsidRPr="009A6E48" w:rsidRDefault="00417664" w:rsidP="009A6E48">
                                  <w:pPr>
                                    <w:pStyle w:val="1"/>
                                    <w:numPr>
                                      <w:ilvl w:val="0"/>
                                      <w:numId w:val="6"/>
                                    </w:numPr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Интервенции с п</w:t>
                                  </w:r>
                                  <w:r w:rsidR="005E0ABC" w:rsidRPr="009A6E48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риоритет за биологично</w:t>
                                  </w:r>
                                  <w:r w:rsidR="009A6E48" w:rsidRPr="00863890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производство</w:t>
                                  </w:r>
                                </w:p>
                                <w:p w:rsidR="00294983" w:rsidRPr="00F07074" w:rsidRDefault="00294983" w:rsidP="00294983">
                                  <w:pPr>
                                    <w:tabs>
                                      <w:tab w:val="left" w:pos="177"/>
                                    </w:tabs>
                                    <w:spacing w:after="120"/>
                                    <w:jc w:val="both"/>
                                  </w:pPr>
                                  <w:r w:rsidRPr="00F07074">
                                    <w:rPr>
                                      <w:i/>
                                      <w:iCs/>
                                    </w:rPr>
                                    <w:t>Лектор</w:t>
                                  </w:r>
                                  <w:r w:rsidR="004F0234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F07074">
                                    <w:rPr>
                                      <w:i/>
                                      <w:iCs/>
                                    </w:rPr>
                                    <w:t>: експерт</w:t>
                                  </w:r>
                                  <w:r w:rsidR="009A6E48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F07074">
                                    <w:rPr>
                                      <w:i/>
                                      <w:iCs/>
                                    </w:rPr>
                                    <w:t xml:space="preserve"> от</w:t>
                                  </w:r>
                                  <w:r w:rsidRPr="00F07074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r w:rsidRPr="00F07074">
                                    <w:rPr>
                                      <w:i/>
                                      <w:iCs/>
                                    </w:rPr>
                                    <w:t>НССЗ</w:t>
                                  </w:r>
                                </w:p>
                              </w:tc>
                            </w:tr>
                            <w:tr w:rsidR="00294983" w:rsidTr="00BB47FC">
                              <w:trPr>
                                <w:trHeight w:val="1125"/>
                              </w:trPr>
                              <w:tc>
                                <w:tcPr>
                                  <w:tcW w:w="184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294983" w:rsidRPr="00F07074" w:rsidRDefault="00294983" w:rsidP="00417664">
                                  <w:pPr>
                                    <w:spacing w:before="240" w:after="240"/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="00183CE1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BC3ED4">
                                    <w:rPr>
                                      <w:b/>
                                      <w:color w:val="000000"/>
                                    </w:rPr>
                                    <w:t>30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 – 1</w:t>
                                  </w:r>
                                  <w:r w:rsidR="00417664">
                                    <w:rPr>
                                      <w:b/>
                                      <w:color w:val="000000"/>
                                    </w:rPr>
                                    <w:t>2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417664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="00BC3ED4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 ч.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  <w:vAlign w:val="center"/>
                                </w:tcPr>
                                <w:p w:rsidR="00417664" w:rsidRDefault="00417664" w:rsidP="00417664">
                                  <w:pPr>
                                    <w:pStyle w:val="1"/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17664" w:rsidRPr="004A4F65" w:rsidRDefault="00417664" w:rsidP="00417664">
                                  <w:pPr>
                                    <w:pStyle w:val="1"/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994997">
                                    <w:rPr>
                                      <w:b w:val="0"/>
                                      <w:color w:val="FF0000"/>
                                      <w:sz w:val="24"/>
                                      <w:szCs w:val="24"/>
                                    </w:rPr>
                                    <w:t>Възможности за присъединяване на биологичните оператори към признати от министъра на земеделието групи и организации на производители. Начини за групово сертифициране съгласно Регламент (ЕС) 2018/848 и намаляване на разходите за сертификация</w:t>
                                  </w:r>
                                  <w:r w:rsidR="0016246E">
                                    <w:rPr>
                                      <w:b w:val="0"/>
                                      <w:color w:val="FF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:rsidR="00294983" w:rsidRPr="009A6E48" w:rsidRDefault="00417664" w:rsidP="00A865F0">
                                  <w:pPr>
                                    <w:jc w:val="both"/>
                                    <w:rPr>
                                      <w:bCs/>
                                      <w:iCs/>
                                    </w:rPr>
                                  </w:pPr>
                                  <w:r w:rsidRPr="00417664">
                                    <w:rPr>
                                      <w:bCs/>
                                      <w:i/>
                                      <w:iCs/>
                                    </w:rPr>
                                    <w:t>Лектори: експерти от</w:t>
                                  </w:r>
                                  <w:r w:rsidRPr="00417664">
                                    <w:rPr>
                                      <w:bCs/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r w:rsidRPr="00417664">
                                    <w:rPr>
                                      <w:bCs/>
                                      <w:i/>
                                      <w:iCs/>
                                    </w:rPr>
                                    <w:t>НССЗ</w:t>
                                  </w:r>
                                </w:p>
                              </w:tc>
                            </w:tr>
                            <w:tr w:rsidR="00294983" w:rsidTr="00BB47FC">
                              <w:trPr>
                                <w:trHeight w:val="2828"/>
                              </w:trPr>
                              <w:tc>
                                <w:tcPr>
                                  <w:tcW w:w="184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294983" w:rsidRPr="004A4F65" w:rsidRDefault="00417664" w:rsidP="00417664">
                                  <w:pPr>
                                    <w:spacing w:after="240"/>
                                    <w:jc w:val="both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12</w:t>
                                  </w:r>
                                  <w:r w:rsidR="00183CE1" w:rsidRPr="004A4F65">
                                    <w:rPr>
                                      <w:b/>
                                      <w:color w:val="000000" w:themeColor="text1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0</w:t>
                                  </w:r>
                                  <w:r w:rsidR="00304BDF">
                                    <w:rPr>
                                      <w:b/>
                                      <w:color w:val="000000" w:themeColor="text1"/>
                                    </w:rPr>
                                    <w:t>0</w:t>
                                  </w:r>
                                  <w:r w:rsidR="00294983" w:rsidRPr="004A4F65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 – 1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3</w:t>
                                  </w:r>
                                  <w:r w:rsidR="00233547" w:rsidRPr="004A4F65">
                                    <w:rPr>
                                      <w:b/>
                                      <w:color w:val="000000" w:themeColor="text1"/>
                                    </w:rPr>
                                    <w:t>.</w:t>
                                  </w:r>
                                  <w:r w:rsidR="00BC3ED4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00 </w:t>
                                  </w:r>
                                  <w:r w:rsidR="00294983" w:rsidRPr="004A4F65">
                                    <w:rPr>
                                      <w:b/>
                                      <w:color w:val="000000" w:themeColor="text1"/>
                                    </w:rPr>
                                    <w:t>ч.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  <w:vAlign w:val="center"/>
                                </w:tcPr>
                                <w:p w:rsidR="00DE031C" w:rsidRPr="004A4F65" w:rsidRDefault="00417664" w:rsidP="00BC1335">
                                  <w:pPr>
                                    <w:pStyle w:val="1"/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ind w:left="-69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Дискусия </w:t>
                                  </w:r>
                                </w:p>
                              </w:tc>
                            </w:tr>
                            <w:tr w:rsidR="00A865F0" w:rsidTr="00BB47FC">
                              <w:trPr>
                                <w:trHeight w:val="757"/>
                              </w:trPr>
                              <w:tc>
                                <w:tcPr>
                                  <w:tcW w:w="184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A865F0" w:rsidRPr="00F07074" w:rsidRDefault="00A865F0" w:rsidP="00BB1F16">
                                  <w:pPr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="003D6816">
                                    <w:rPr>
                                      <w:b/>
                                      <w:color w:val="000000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BC3ED4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0 – </w:t>
                                  </w:r>
                                  <w:r w:rsidR="000045E0" w:rsidRPr="00F07074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="000045E0">
                                    <w:rPr>
                                      <w:b/>
                                      <w:color w:val="000000"/>
                                    </w:rPr>
                                    <w:t>3</w:t>
                                  </w:r>
                                  <w:r w:rsidR="000045E0"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0045E0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="000045E0"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0 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ч.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  <w:vAlign w:val="center"/>
                                </w:tcPr>
                                <w:p w:rsidR="00A865F0" w:rsidRPr="003D6816" w:rsidRDefault="000045E0" w:rsidP="000045E0">
                                  <w:pPr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Дискусия  з</w:t>
                                  </w:r>
                                  <w:r w:rsidRPr="003D6816">
                                    <w:rPr>
                                      <w:color w:val="000000"/>
                                    </w:rPr>
                                    <w:t>акриване на семинара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6B5B31" w:rsidRDefault="006B5B31" w:rsidP="00EF12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96.75pt;margin-top:82.35pt;width:484.5pt;height:563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" fillcolor="white [3201]" strokecolor="#f2f2f2 [3052]" strokeweight=".5pt">
                <v:textbox>
                  <w:txbxContent>
                    <w:tbl>
                      <w:tblPr>
                        <w:tblStyle w:val="a7"/>
                        <w:tblW w:w="9498" w:type="dxa"/>
                        <w:tblInd w:w="-14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48"/>
                        <w:gridCol w:w="7650"/>
                      </w:tblGrid>
                      <w:tr w:rsidR="00294983" w:rsidTr="00BB47FC">
                        <w:trPr>
                          <w:trHeight w:val="1124"/>
                        </w:trPr>
                        <w:tc>
                          <w:tcPr>
                            <w:tcW w:w="1848" w:type="dxa"/>
                            <w:shd w:val="clear" w:color="auto" w:fill="D6E3BC" w:themeFill="accent3" w:themeFillTint="66"/>
                            <w:vAlign w:val="center"/>
                          </w:tcPr>
                          <w:p w:rsidR="00147A4A" w:rsidRPr="00F07074" w:rsidRDefault="00183CE1" w:rsidP="00147A4A">
                            <w:pPr>
                              <w:spacing w:before="240" w:after="240"/>
                              <w:ind w:right="-141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09</w:t>
                            </w:r>
                            <w:r>
                              <w:rPr>
                                <w:b/>
                                <w:color w:val="00000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3</w:t>
                            </w:r>
                            <w:r w:rsidR="00294983"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>0</w:t>
                            </w:r>
                            <w:r w:rsidR="00294983" w:rsidRPr="00F07074">
                              <w:rPr>
                                <w:b/>
                                <w:color w:val="000000"/>
                              </w:rPr>
                              <w:t xml:space="preserve"> – 1</w:t>
                            </w:r>
                            <w:r w:rsidR="00294983"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.0</w:t>
                            </w:r>
                            <w:r w:rsidR="00294983" w:rsidRPr="00F07074">
                              <w:rPr>
                                <w:b/>
                                <w:color w:val="000000"/>
                              </w:rPr>
                              <w:t>0 ч.</w:t>
                            </w:r>
                          </w:p>
                        </w:tc>
                        <w:tc>
                          <w:tcPr>
                            <w:tcW w:w="7650" w:type="dxa"/>
                            <w:vAlign w:val="center"/>
                          </w:tcPr>
                          <w:p w:rsidR="00DE031C" w:rsidRPr="00147A4A" w:rsidRDefault="00183CE1" w:rsidP="00183CE1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  <w:r w:rsidRPr="00147A4A">
                              <w:rPr>
                                <w:color w:val="000000"/>
                              </w:rPr>
                              <w:t xml:space="preserve">Регистрация на участниците </w:t>
                            </w:r>
                          </w:p>
                        </w:tc>
                      </w:tr>
                      <w:tr w:rsidR="00B90AF5" w:rsidTr="00BB47FC">
                        <w:trPr>
                          <w:trHeight w:val="2833"/>
                        </w:trPr>
                        <w:tc>
                          <w:tcPr>
                            <w:tcW w:w="1848" w:type="dxa"/>
                            <w:shd w:val="clear" w:color="auto" w:fill="D6E3BC" w:themeFill="accent3" w:themeFillTint="66"/>
                            <w:vAlign w:val="center"/>
                          </w:tcPr>
                          <w:p w:rsidR="00147A4A" w:rsidRDefault="00B90AF5" w:rsidP="00BC3ED4">
                            <w:pPr>
                              <w:spacing w:before="240" w:after="240"/>
                              <w:ind w:right="-141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 w:rsidRPr="00F07074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 xml:space="preserve">0 – </w:t>
                            </w:r>
                            <w:r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>1</w:t>
                            </w:r>
                            <w:r w:rsidR="00EB1AA8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BC3ED4">
                              <w:rPr>
                                <w:b/>
                                <w:color w:val="000000"/>
                              </w:rPr>
                              <w:t>30</w:t>
                            </w:r>
                            <w:r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ч.</w:t>
                            </w:r>
                          </w:p>
                        </w:tc>
                        <w:tc>
                          <w:tcPr>
                            <w:tcW w:w="7650" w:type="dxa"/>
                            <w:vAlign w:val="center"/>
                          </w:tcPr>
                          <w:p w:rsidR="00417664" w:rsidRDefault="00B32C38" w:rsidP="00EB1AA8">
                            <w:pPr>
                              <w:spacing w:after="12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B32C38">
                              <w:rPr>
                                <w:color w:val="000000" w:themeColor="text1"/>
                              </w:rPr>
                              <w:t>Основни принципи и цели на биологичното  земеделие. Законодателство при прилагане на биологичното земеделие. Сертифициране на биологично производство</w:t>
                            </w:r>
                            <w:r w:rsidR="0020625F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9F5F9D" w:rsidRPr="00EB1AA8" w:rsidRDefault="009F5F9D" w:rsidP="00EB1AA8">
                            <w:pPr>
                              <w:spacing w:after="120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EB1AA8">
                              <w:rPr>
                                <w:i/>
                                <w:color w:val="000000" w:themeColor="text1"/>
                              </w:rPr>
                              <w:t>Лектор</w:t>
                            </w:r>
                            <w:r w:rsidR="00EB1AA8" w:rsidRPr="00EB1AA8">
                              <w:rPr>
                                <w:i/>
                                <w:color w:val="000000" w:themeColor="text1"/>
                              </w:rPr>
                              <w:t>и</w:t>
                            </w:r>
                            <w:r w:rsidRPr="00EB1AA8">
                              <w:rPr>
                                <w:i/>
                                <w:color w:val="000000" w:themeColor="text1"/>
                              </w:rPr>
                              <w:t>: експерт</w:t>
                            </w:r>
                            <w:r w:rsidR="004F0234">
                              <w:rPr>
                                <w:i/>
                                <w:color w:val="000000" w:themeColor="text1"/>
                              </w:rPr>
                              <w:t>и</w:t>
                            </w:r>
                            <w:r w:rsidRPr="00EB1AA8">
                              <w:rPr>
                                <w:i/>
                                <w:color w:val="000000" w:themeColor="text1"/>
                              </w:rPr>
                              <w:t xml:space="preserve"> от НССЗ</w:t>
                            </w:r>
                          </w:p>
                          <w:p w:rsidR="00EB1AA8" w:rsidRPr="00B90AF5" w:rsidRDefault="00EB1AA8" w:rsidP="00EB1AA8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  <w:tr w:rsidR="00294983" w:rsidTr="00BB47FC">
                        <w:trPr>
                          <w:trHeight w:val="3241"/>
                        </w:trPr>
                        <w:tc>
                          <w:tcPr>
                            <w:tcW w:w="1848" w:type="dxa"/>
                            <w:shd w:val="clear" w:color="auto" w:fill="D6E3BC" w:themeFill="accent3" w:themeFillTint="66"/>
                            <w:vAlign w:val="center"/>
                          </w:tcPr>
                          <w:p w:rsidR="00294983" w:rsidRPr="00F07074" w:rsidRDefault="00294983" w:rsidP="00BC3ED4">
                            <w:pPr>
                              <w:spacing w:before="240" w:after="240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 w:rsidRPr="00F07074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="00EB1AA8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BC3ED4">
                              <w:rPr>
                                <w:b/>
                                <w:color w:val="000000"/>
                              </w:rPr>
                              <w:t>30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 xml:space="preserve"> – </w:t>
                            </w:r>
                            <w:r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>1</w:t>
                            </w:r>
                            <w:r w:rsidR="00183CE1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BC3ED4">
                              <w:rPr>
                                <w:b/>
                                <w:color w:val="000000"/>
                              </w:rPr>
                              <w:t>30</w:t>
                            </w:r>
                            <w:r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ч.</w:t>
                            </w:r>
                          </w:p>
                        </w:tc>
                        <w:tc>
                          <w:tcPr>
                            <w:tcW w:w="7650" w:type="dxa"/>
                            <w:vAlign w:val="center"/>
                          </w:tcPr>
                          <w:p w:rsidR="003D6816" w:rsidRPr="00417664" w:rsidRDefault="003D6816" w:rsidP="00294983">
                            <w:pPr>
                              <w:spacing w:after="12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417664">
                              <w:rPr>
                                <w:color w:val="000000" w:themeColor="text1"/>
                              </w:rPr>
                              <w:t>Източници за финансиране на биологичното производство:</w:t>
                            </w:r>
                          </w:p>
                          <w:p w:rsidR="004A4F65" w:rsidRPr="004A4F65" w:rsidRDefault="004A4F65" w:rsidP="004A4F65">
                            <w:pPr>
                              <w:pStyle w:val="1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A4F65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I.В.1. Екосхема за биологично земе</w:t>
                            </w:r>
                            <w:r w:rsidR="00132964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делие (селскостопански животни)</w:t>
                            </w:r>
                          </w:p>
                          <w:p w:rsidR="004A4F65" w:rsidRPr="004A4F65" w:rsidRDefault="004A4F65" w:rsidP="004A4F65">
                            <w:pPr>
                              <w:pStyle w:val="1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A4F65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II.A.</w:t>
                            </w:r>
                            <w:r w:rsidR="00132964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1 Биологично растениевъдство</w:t>
                            </w:r>
                          </w:p>
                          <w:p w:rsidR="004A4F65" w:rsidRPr="009A6E48" w:rsidRDefault="004A4F65" w:rsidP="009A6E48">
                            <w:pPr>
                              <w:pStyle w:val="1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A6E48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II.А.9. Биологично пчеларство</w:t>
                            </w:r>
                          </w:p>
                          <w:p w:rsidR="005E0ABC" w:rsidRPr="009A6E48" w:rsidRDefault="00417664" w:rsidP="009A6E48">
                            <w:pPr>
                              <w:pStyle w:val="1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Интервенции с п</w:t>
                            </w:r>
                            <w:r w:rsidR="005E0ABC" w:rsidRPr="009A6E48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риоритет за биологично</w:t>
                            </w:r>
                            <w:r w:rsidR="009A6E48" w:rsidRPr="00863890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производство</w:t>
                            </w:r>
                          </w:p>
                          <w:p w:rsidR="00294983" w:rsidRPr="00F07074" w:rsidRDefault="00294983" w:rsidP="00294983">
                            <w:pPr>
                              <w:tabs>
                                <w:tab w:val="left" w:pos="177"/>
                              </w:tabs>
                              <w:spacing w:after="120"/>
                              <w:jc w:val="both"/>
                            </w:pPr>
                            <w:r w:rsidRPr="00F07074">
                              <w:rPr>
                                <w:i/>
                                <w:iCs/>
                              </w:rPr>
                              <w:t>Лектор</w:t>
                            </w:r>
                            <w:r w:rsidR="004F0234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F07074">
                              <w:rPr>
                                <w:i/>
                                <w:iCs/>
                              </w:rPr>
                              <w:t>: експерт</w:t>
                            </w:r>
                            <w:r w:rsidR="009A6E48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F07074">
                              <w:rPr>
                                <w:i/>
                                <w:iCs/>
                              </w:rPr>
                              <w:t xml:space="preserve"> от</w:t>
                            </w:r>
                            <w:r w:rsidRPr="00F07074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r w:rsidRPr="00F07074">
                              <w:rPr>
                                <w:i/>
                                <w:iCs/>
                              </w:rPr>
                              <w:t>НССЗ</w:t>
                            </w:r>
                          </w:p>
                        </w:tc>
                      </w:tr>
                      <w:tr w:rsidR="00294983" w:rsidTr="00BB47FC">
                        <w:trPr>
                          <w:trHeight w:val="1125"/>
                        </w:trPr>
                        <w:tc>
                          <w:tcPr>
                            <w:tcW w:w="1848" w:type="dxa"/>
                            <w:shd w:val="clear" w:color="auto" w:fill="D6E3BC" w:themeFill="accent3" w:themeFillTint="66"/>
                            <w:vAlign w:val="center"/>
                          </w:tcPr>
                          <w:p w:rsidR="00294983" w:rsidRPr="00F07074" w:rsidRDefault="00294983" w:rsidP="00417664">
                            <w:pPr>
                              <w:spacing w:before="240" w:after="240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 w:rsidRPr="00F07074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="00183CE1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BC3ED4">
                              <w:rPr>
                                <w:b/>
                                <w:color w:val="000000"/>
                              </w:rPr>
                              <w:t>30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 xml:space="preserve"> – 1</w:t>
                            </w:r>
                            <w:r w:rsidR="00417664">
                              <w:rPr>
                                <w:b/>
                                <w:color w:val="000000"/>
                              </w:rPr>
                              <w:t>2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417664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="00BC3ED4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 xml:space="preserve"> ч.</w:t>
                            </w:r>
                          </w:p>
                        </w:tc>
                        <w:tc>
                          <w:tcPr>
                            <w:tcW w:w="7650" w:type="dxa"/>
                            <w:vAlign w:val="center"/>
                          </w:tcPr>
                          <w:p w:rsidR="00417664" w:rsidRDefault="00417664" w:rsidP="00417664">
                            <w:pPr>
                              <w:pStyle w:val="1"/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17664" w:rsidRPr="004A4F65" w:rsidRDefault="00417664" w:rsidP="00417664">
                            <w:pPr>
                              <w:pStyle w:val="1"/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94997">
                              <w:rPr>
                                <w:b w:val="0"/>
                                <w:color w:val="FF0000"/>
                                <w:sz w:val="24"/>
                                <w:szCs w:val="24"/>
                              </w:rPr>
                              <w:t>Възможности за присъединяване на биологичните оператори към признати от министъра на земеделието групи и организации на производители. Начини за групово сертифициране съгласно Регламент (ЕС) 2018/848 и намаляване на разходите за сертификация</w:t>
                            </w:r>
                            <w:r w:rsidR="0016246E">
                              <w:rPr>
                                <w:b w:val="0"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94983" w:rsidRPr="009A6E48" w:rsidRDefault="00417664" w:rsidP="00A865F0">
                            <w:pPr>
                              <w:jc w:val="both"/>
                              <w:rPr>
                                <w:bCs/>
                                <w:iCs/>
                              </w:rPr>
                            </w:pPr>
                            <w:r w:rsidRPr="00417664">
                              <w:rPr>
                                <w:bCs/>
                                <w:i/>
                                <w:iCs/>
                              </w:rPr>
                              <w:t>Лектори: експерти от</w:t>
                            </w:r>
                            <w:r w:rsidRPr="00417664">
                              <w:rPr>
                                <w:bCs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r w:rsidRPr="00417664">
                              <w:rPr>
                                <w:bCs/>
                                <w:i/>
                                <w:iCs/>
                              </w:rPr>
                              <w:t>НССЗ</w:t>
                            </w:r>
                          </w:p>
                        </w:tc>
                      </w:tr>
                      <w:tr w:rsidR="00294983" w:rsidTr="00BB47FC">
                        <w:trPr>
                          <w:trHeight w:val="2828"/>
                        </w:trPr>
                        <w:tc>
                          <w:tcPr>
                            <w:tcW w:w="1848" w:type="dxa"/>
                            <w:shd w:val="clear" w:color="auto" w:fill="D6E3BC" w:themeFill="accent3" w:themeFillTint="66"/>
                            <w:vAlign w:val="center"/>
                          </w:tcPr>
                          <w:p w:rsidR="00294983" w:rsidRPr="004A4F65" w:rsidRDefault="00417664" w:rsidP="00417664">
                            <w:pPr>
                              <w:spacing w:after="240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12</w:t>
                            </w:r>
                            <w:r w:rsidR="00183CE1" w:rsidRPr="004A4F65">
                              <w:rPr>
                                <w:b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0</w:t>
                            </w:r>
                            <w:r w:rsidR="00304BDF">
                              <w:rPr>
                                <w:b/>
                                <w:color w:val="000000" w:themeColor="text1"/>
                              </w:rPr>
                              <w:t>0</w:t>
                            </w:r>
                            <w:r w:rsidR="00294983" w:rsidRPr="004A4F65">
                              <w:rPr>
                                <w:b/>
                                <w:color w:val="000000" w:themeColor="text1"/>
                              </w:rPr>
                              <w:t xml:space="preserve"> – 1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3</w:t>
                            </w:r>
                            <w:r w:rsidR="00233547" w:rsidRPr="004A4F65">
                              <w:rPr>
                                <w:b/>
                                <w:color w:val="000000" w:themeColor="text1"/>
                              </w:rPr>
                              <w:t>.</w:t>
                            </w:r>
                            <w:r w:rsidR="00BC3ED4">
                              <w:rPr>
                                <w:b/>
                                <w:color w:val="000000" w:themeColor="text1"/>
                              </w:rPr>
                              <w:t xml:space="preserve">00 </w:t>
                            </w:r>
                            <w:r w:rsidR="00294983" w:rsidRPr="004A4F65">
                              <w:rPr>
                                <w:b/>
                                <w:color w:val="000000" w:themeColor="text1"/>
                              </w:rPr>
                              <w:t>ч.</w:t>
                            </w:r>
                          </w:p>
                        </w:tc>
                        <w:tc>
                          <w:tcPr>
                            <w:tcW w:w="7650" w:type="dxa"/>
                            <w:vAlign w:val="center"/>
                          </w:tcPr>
                          <w:p w:rsidR="00DE031C" w:rsidRPr="004A4F65" w:rsidRDefault="00417664" w:rsidP="00BC1335">
                            <w:pPr>
                              <w:pStyle w:val="1"/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ind w:left="-69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Дискусия </w:t>
                            </w:r>
                          </w:p>
                        </w:tc>
                      </w:tr>
                      <w:tr w:rsidR="00A865F0" w:rsidTr="00BB47FC">
                        <w:trPr>
                          <w:trHeight w:val="757"/>
                        </w:trPr>
                        <w:tc>
                          <w:tcPr>
                            <w:tcW w:w="1848" w:type="dxa"/>
                            <w:shd w:val="clear" w:color="auto" w:fill="D6E3BC" w:themeFill="accent3" w:themeFillTint="66"/>
                            <w:vAlign w:val="center"/>
                          </w:tcPr>
                          <w:p w:rsidR="00A865F0" w:rsidRPr="00F07074" w:rsidRDefault="00A865F0" w:rsidP="00BB1F16">
                            <w:pPr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 w:rsidRPr="00F07074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="003D6816">
                              <w:rPr>
                                <w:b/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BC3ED4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 xml:space="preserve">0 – </w:t>
                            </w:r>
                            <w:r w:rsidR="000045E0" w:rsidRPr="00F07074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="000045E0">
                              <w:rPr>
                                <w:b/>
                                <w:color w:val="000000"/>
                              </w:rPr>
                              <w:t>3</w:t>
                            </w:r>
                            <w:r w:rsidR="000045E0"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0045E0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="000045E0" w:rsidRPr="00F07074">
                              <w:rPr>
                                <w:b/>
                                <w:color w:val="000000"/>
                              </w:rPr>
                              <w:t xml:space="preserve">0 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ч.</w:t>
                            </w:r>
                          </w:p>
                        </w:tc>
                        <w:tc>
                          <w:tcPr>
                            <w:tcW w:w="7650" w:type="dxa"/>
                            <w:vAlign w:val="center"/>
                          </w:tcPr>
                          <w:p w:rsidR="00A865F0" w:rsidRPr="003D6816" w:rsidRDefault="000045E0" w:rsidP="000045E0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Дискусия  з</w:t>
                            </w:r>
                            <w:r w:rsidRPr="003D6816">
                              <w:rPr>
                                <w:color w:val="000000"/>
                              </w:rPr>
                              <w:t>акриване на семинара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6B5B31" w:rsidRDefault="006B5B31" w:rsidP="00EF12D9"/>
                  </w:txbxContent>
                </v:textbox>
                <w10:wrap anchorx="margin"/>
              </v:shape>
            </w:pict>
          </mc:Fallback>
        </mc:AlternateContent>
      </w:r>
      <w:r w:rsidR="00DB5965">
        <w:rPr>
          <w:noProof/>
        </w:rPr>
        <w:drawing>
          <wp:inline distT="0" distB="0" distL="0" distR="0">
            <wp:extent cx="7556841" cy="10686629"/>
            <wp:effectExtent l="0" t="0" r="635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пие на Копие на Bcard NSSZ (3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841" cy="1068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886" w:rsidSect="00DB596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E5C66"/>
    <w:multiLevelType w:val="hybridMultilevel"/>
    <w:tmpl w:val="1B7CEB34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179C1"/>
    <w:multiLevelType w:val="hybridMultilevel"/>
    <w:tmpl w:val="C4D8323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436A21"/>
    <w:multiLevelType w:val="hybridMultilevel"/>
    <w:tmpl w:val="6100D006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664CE5"/>
    <w:multiLevelType w:val="hybridMultilevel"/>
    <w:tmpl w:val="4D3093E8"/>
    <w:lvl w:ilvl="0" w:tplc="EFF64F00">
      <w:start w:val="11"/>
      <w:numFmt w:val="bullet"/>
      <w:lvlText w:val="-"/>
      <w:lvlJc w:val="left"/>
      <w:pPr>
        <w:ind w:left="291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01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73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45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17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89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1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33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051" w:hanging="360"/>
      </w:pPr>
      <w:rPr>
        <w:rFonts w:ascii="Wingdings" w:hAnsi="Wingdings" w:hint="default"/>
      </w:rPr>
    </w:lvl>
  </w:abstractNum>
  <w:abstractNum w:abstractNumId="4" w15:restartNumberingAfterBreak="0">
    <w:nsid w:val="2C71399A"/>
    <w:multiLevelType w:val="hybridMultilevel"/>
    <w:tmpl w:val="C9B0F02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F853D6"/>
    <w:multiLevelType w:val="hybridMultilevel"/>
    <w:tmpl w:val="460EE540"/>
    <w:lvl w:ilvl="0" w:tplc="0402000D">
      <w:start w:val="1"/>
      <w:numFmt w:val="bullet"/>
      <w:lvlText w:val=""/>
      <w:lvlJc w:val="left"/>
      <w:pPr>
        <w:ind w:left="651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37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09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1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3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5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97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69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11" w:hanging="360"/>
      </w:pPr>
      <w:rPr>
        <w:rFonts w:ascii="Wingdings" w:hAnsi="Wingdings" w:hint="default"/>
      </w:rPr>
    </w:lvl>
  </w:abstractNum>
  <w:abstractNum w:abstractNumId="6" w15:restartNumberingAfterBreak="0">
    <w:nsid w:val="45DD6930"/>
    <w:multiLevelType w:val="hybridMultilevel"/>
    <w:tmpl w:val="371824B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810CEF"/>
    <w:multiLevelType w:val="hybridMultilevel"/>
    <w:tmpl w:val="E3B2D1BE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0819FD"/>
    <w:multiLevelType w:val="hybridMultilevel"/>
    <w:tmpl w:val="4CFCE17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EF1F46"/>
    <w:multiLevelType w:val="hybridMultilevel"/>
    <w:tmpl w:val="120C9DA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9"/>
  </w:num>
  <w:num w:numId="5">
    <w:abstractNumId w:val="2"/>
  </w:num>
  <w:num w:numId="6">
    <w:abstractNumId w:val="5"/>
  </w:num>
  <w:num w:numId="7">
    <w:abstractNumId w:val="6"/>
  </w:num>
  <w:num w:numId="8">
    <w:abstractNumId w:val="4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149"/>
    <w:rsid w:val="000045E0"/>
    <w:rsid w:val="00007FBF"/>
    <w:rsid w:val="00015022"/>
    <w:rsid w:val="00041598"/>
    <w:rsid w:val="000C0E66"/>
    <w:rsid w:val="00110BFC"/>
    <w:rsid w:val="00111D9A"/>
    <w:rsid w:val="00132964"/>
    <w:rsid w:val="001372D4"/>
    <w:rsid w:val="00147A4A"/>
    <w:rsid w:val="0016246E"/>
    <w:rsid w:val="00183CE1"/>
    <w:rsid w:val="001A2096"/>
    <w:rsid w:val="001B387A"/>
    <w:rsid w:val="001F113A"/>
    <w:rsid w:val="0020625F"/>
    <w:rsid w:val="00206B83"/>
    <w:rsid w:val="002111B9"/>
    <w:rsid w:val="00225C3F"/>
    <w:rsid w:val="00233547"/>
    <w:rsid w:val="002370EE"/>
    <w:rsid w:val="002371CE"/>
    <w:rsid w:val="00247104"/>
    <w:rsid w:val="00256937"/>
    <w:rsid w:val="00265CD2"/>
    <w:rsid w:val="00273F9F"/>
    <w:rsid w:val="002840AA"/>
    <w:rsid w:val="00294983"/>
    <w:rsid w:val="002976ED"/>
    <w:rsid w:val="002B22A5"/>
    <w:rsid w:val="002D5E04"/>
    <w:rsid w:val="002F7373"/>
    <w:rsid w:val="00301638"/>
    <w:rsid w:val="00304BDF"/>
    <w:rsid w:val="00315695"/>
    <w:rsid w:val="003211FA"/>
    <w:rsid w:val="003244FE"/>
    <w:rsid w:val="00350652"/>
    <w:rsid w:val="003B6276"/>
    <w:rsid w:val="003D6816"/>
    <w:rsid w:val="003D7090"/>
    <w:rsid w:val="003E4E1C"/>
    <w:rsid w:val="00417664"/>
    <w:rsid w:val="0042265A"/>
    <w:rsid w:val="004230C6"/>
    <w:rsid w:val="004727B0"/>
    <w:rsid w:val="00473E13"/>
    <w:rsid w:val="004762FD"/>
    <w:rsid w:val="00476917"/>
    <w:rsid w:val="004A4F65"/>
    <w:rsid w:val="004B3CA6"/>
    <w:rsid w:val="004F0234"/>
    <w:rsid w:val="004F774E"/>
    <w:rsid w:val="00560887"/>
    <w:rsid w:val="005C3025"/>
    <w:rsid w:val="005E0ABC"/>
    <w:rsid w:val="005E6ECF"/>
    <w:rsid w:val="005E7448"/>
    <w:rsid w:val="005E76DE"/>
    <w:rsid w:val="005F2505"/>
    <w:rsid w:val="005F390B"/>
    <w:rsid w:val="0061390E"/>
    <w:rsid w:val="00615C4F"/>
    <w:rsid w:val="0066139B"/>
    <w:rsid w:val="0067408C"/>
    <w:rsid w:val="00685CC5"/>
    <w:rsid w:val="006A7C34"/>
    <w:rsid w:val="006B5B31"/>
    <w:rsid w:val="006D22B0"/>
    <w:rsid w:val="006D47DC"/>
    <w:rsid w:val="00700239"/>
    <w:rsid w:val="00710415"/>
    <w:rsid w:val="007156E6"/>
    <w:rsid w:val="00716253"/>
    <w:rsid w:val="00746A20"/>
    <w:rsid w:val="00764886"/>
    <w:rsid w:val="00787D16"/>
    <w:rsid w:val="007D4165"/>
    <w:rsid w:val="007D4B86"/>
    <w:rsid w:val="00827903"/>
    <w:rsid w:val="00833694"/>
    <w:rsid w:val="00861501"/>
    <w:rsid w:val="00863890"/>
    <w:rsid w:val="008C5576"/>
    <w:rsid w:val="008C72CA"/>
    <w:rsid w:val="008F3280"/>
    <w:rsid w:val="009173DF"/>
    <w:rsid w:val="0092549D"/>
    <w:rsid w:val="00927BDE"/>
    <w:rsid w:val="00932635"/>
    <w:rsid w:val="00935F53"/>
    <w:rsid w:val="00936C07"/>
    <w:rsid w:val="009508F9"/>
    <w:rsid w:val="00994997"/>
    <w:rsid w:val="00996B8D"/>
    <w:rsid w:val="009A1FD1"/>
    <w:rsid w:val="009A6E48"/>
    <w:rsid w:val="009D0826"/>
    <w:rsid w:val="009D5168"/>
    <w:rsid w:val="009E5600"/>
    <w:rsid w:val="009F5F9D"/>
    <w:rsid w:val="00A000E9"/>
    <w:rsid w:val="00A865F0"/>
    <w:rsid w:val="00A95CD9"/>
    <w:rsid w:val="00AC5987"/>
    <w:rsid w:val="00AC71B7"/>
    <w:rsid w:val="00B307B2"/>
    <w:rsid w:val="00B32C38"/>
    <w:rsid w:val="00B547E5"/>
    <w:rsid w:val="00B57814"/>
    <w:rsid w:val="00B90AF5"/>
    <w:rsid w:val="00BA0349"/>
    <w:rsid w:val="00BA38D7"/>
    <w:rsid w:val="00BA5AE8"/>
    <w:rsid w:val="00BB1F16"/>
    <w:rsid w:val="00BB47FC"/>
    <w:rsid w:val="00BC1335"/>
    <w:rsid w:val="00BC3ED4"/>
    <w:rsid w:val="00BD033A"/>
    <w:rsid w:val="00BE01DB"/>
    <w:rsid w:val="00C32E0D"/>
    <w:rsid w:val="00C357DF"/>
    <w:rsid w:val="00C44CB8"/>
    <w:rsid w:val="00C57FD9"/>
    <w:rsid w:val="00C64DD8"/>
    <w:rsid w:val="00C73C4C"/>
    <w:rsid w:val="00C8348C"/>
    <w:rsid w:val="00CA0117"/>
    <w:rsid w:val="00CA396E"/>
    <w:rsid w:val="00CC7B6C"/>
    <w:rsid w:val="00CF4B3B"/>
    <w:rsid w:val="00D05E6B"/>
    <w:rsid w:val="00D10149"/>
    <w:rsid w:val="00D226C2"/>
    <w:rsid w:val="00D60843"/>
    <w:rsid w:val="00D62DDD"/>
    <w:rsid w:val="00D735A7"/>
    <w:rsid w:val="00DA78FB"/>
    <w:rsid w:val="00DB5965"/>
    <w:rsid w:val="00DB7731"/>
    <w:rsid w:val="00DE031C"/>
    <w:rsid w:val="00DE3833"/>
    <w:rsid w:val="00E3224A"/>
    <w:rsid w:val="00E332DB"/>
    <w:rsid w:val="00E358FF"/>
    <w:rsid w:val="00EB1AA8"/>
    <w:rsid w:val="00EC428F"/>
    <w:rsid w:val="00EE6B50"/>
    <w:rsid w:val="00EE7DA8"/>
    <w:rsid w:val="00EF12D9"/>
    <w:rsid w:val="00EF1AF3"/>
    <w:rsid w:val="00F07074"/>
    <w:rsid w:val="00F2300D"/>
    <w:rsid w:val="00F54409"/>
    <w:rsid w:val="00F90661"/>
    <w:rsid w:val="00FC4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D2450"/>
  <w15:docId w15:val="{641BA033-1494-45F9-B12B-EFA1C919E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0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51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10149"/>
    <w:rPr>
      <w:color w:val="0000FF"/>
      <w:u w:val="single"/>
    </w:rPr>
  </w:style>
  <w:style w:type="paragraph" w:styleId="a4">
    <w:name w:val="No Spacing"/>
    <w:uiPriority w:val="1"/>
    <w:qFormat/>
    <w:rsid w:val="00D10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TML">
    <w:name w:val="HTML Preformatted"/>
    <w:basedOn w:val="a"/>
    <w:link w:val="HTML0"/>
    <w:uiPriority w:val="99"/>
    <w:unhideWhenUsed/>
    <w:rsid w:val="00D101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HTML стандартен Знак"/>
    <w:basedOn w:val="a0"/>
    <w:link w:val="HTML"/>
    <w:uiPriority w:val="99"/>
    <w:rsid w:val="00D10149"/>
    <w:rPr>
      <w:rFonts w:ascii="Courier New" w:eastAsia="Times New Roman" w:hAnsi="Courier New" w:cs="Courier New"/>
      <w:sz w:val="20"/>
      <w:szCs w:val="20"/>
      <w:lang w:eastAsia="bg-BG"/>
    </w:rPr>
  </w:style>
  <w:style w:type="paragraph" w:styleId="a5">
    <w:name w:val="header"/>
    <w:basedOn w:val="a"/>
    <w:link w:val="a6"/>
    <w:uiPriority w:val="99"/>
    <w:unhideWhenUsed/>
    <w:rsid w:val="00D10149"/>
    <w:pPr>
      <w:tabs>
        <w:tab w:val="center" w:pos="4536"/>
        <w:tab w:val="right" w:pos="9072"/>
      </w:tabs>
    </w:pPr>
  </w:style>
  <w:style w:type="character" w:customStyle="1" w:styleId="a6">
    <w:name w:val="Горен колонтитул Знак"/>
    <w:basedOn w:val="a0"/>
    <w:link w:val="a5"/>
    <w:uiPriority w:val="99"/>
    <w:rsid w:val="00D10149"/>
    <w:rPr>
      <w:rFonts w:ascii="Times New Roman" w:eastAsia="Times New Roman" w:hAnsi="Times New Roman" w:cs="Times New Roman"/>
      <w:sz w:val="24"/>
      <w:szCs w:val="24"/>
      <w:lang w:eastAsia="bg-BG"/>
    </w:rPr>
  </w:style>
  <w:style w:type="table" w:styleId="a7">
    <w:name w:val="Table Grid"/>
    <w:basedOn w:val="a1"/>
    <w:uiPriority w:val="59"/>
    <w:rsid w:val="006B5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Заглавие1"/>
    <w:basedOn w:val="a"/>
    <w:rsid w:val="006B5B31"/>
    <w:pPr>
      <w:jc w:val="center"/>
    </w:pPr>
    <w:rPr>
      <w:b/>
      <w:bCs/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746A20"/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746A20"/>
    <w:rPr>
      <w:rFonts w:ascii="Tahoma" w:eastAsia="Times New Roman" w:hAnsi="Tahoma" w:cs="Tahoma"/>
      <w:sz w:val="16"/>
      <w:szCs w:val="16"/>
      <w:lang w:eastAsia="bg-BG"/>
    </w:rPr>
  </w:style>
  <w:style w:type="character" w:customStyle="1" w:styleId="40">
    <w:name w:val="Заглавие 4 Знак"/>
    <w:basedOn w:val="a0"/>
    <w:link w:val="4"/>
    <w:uiPriority w:val="9"/>
    <w:semiHidden/>
    <w:rsid w:val="009D516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bg-BG"/>
    </w:rPr>
  </w:style>
  <w:style w:type="paragraph" w:styleId="aa">
    <w:name w:val="List Paragraph"/>
    <w:basedOn w:val="a"/>
    <w:uiPriority w:val="34"/>
    <w:qFormat/>
    <w:rsid w:val="003D6816"/>
    <w:pPr>
      <w:ind w:left="720"/>
      <w:contextualSpacing/>
    </w:pPr>
  </w:style>
  <w:style w:type="paragraph" w:styleId="ab">
    <w:name w:val="Revision"/>
    <w:hidden/>
    <w:uiPriority w:val="99"/>
    <w:semiHidden/>
    <w:rsid w:val="001B38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38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dobreva\Documents\Custom%20Office%20Templates\Events_progra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DAC41-1D65-45C8-BA83-23D4BBDC6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Events_program.dotx</Template>
  <TotalTime>13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Ивелина Добрева</dc:creator>
  <cp:lastModifiedBy>admin</cp:lastModifiedBy>
  <cp:revision>9</cp:revision>
  <cp:lastPrinted>2023-11-07T09:56:00Z</cp:lastPrinted>
  <dcterms:created xsi:type="dcterms:W3CDTF">2023-11-02T14:08:00Z</dcterms:created>
  <dcterms:modified xsi:type="dcterms:W3CDTF">2023-11-07T09:57:00Z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99ee638b4cadd58f00705f12f3bb7fd1585472454819c9aee04b25d918442605</vt:lpwstr>
  </property>
</Properties>
</file>